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FBC2D" w14:textId="77777777" w:rsidR="00D32EE1" w:rsidRPr="006D5619" w:rsidRDefault="00D32EE1" w:rsidP="00D32EE1">
      <w:pPr>
        <w:pStyle w:val="En-tte"/>
        <w:rPr>
          <w:rFonts w:ascii="Quicksand" w:hAnsi="Quicksand"/>
          <w:color w:val="92C994"/>
        </w:rPr>
      </w:pPr>
      <w:r w:rsidRPr="006D5619">
        <w:rPr>
          <w:rFonts w:ascii="Quicksand" w:hAnsi="Quicksand"/>
          <w:color w:val="92C994"/>
        </w:rPr>
        <w:t>Inscription CAPI 2024</w:t>
      </w:r>
    </w:p>
    <w:p w14:paraId="7A52D565" w14:textId="77777777" w:rsidR="00D32EE1" w:rsidRDefault="00D32EE1" w:rsidP="000A7DFB">
      <w:pPr>
        <w:spacing w:after="120"/>
        <w:rPr>
          <w:rFonts w:ascii="Quicksand" w:hAnsi="Quicksand"/>
          <w:noProof/>
          <w:color w:val="000000" w:themeColor="text1"/>
          <w:sz w:val="24"/>
          <w:szCs w:val="24"/>
          <w:lang w:bidi="fr-FR"/>
        </w:rPr>
      </w:pPr>
    </w:p>
    <w:p w14:paraId="0AAF3272" w14:textId="436B9343" w:rsidR="00CC747D" w:rsidRDefault="006834DE" w:rsidP="000A7DFB">
      <w:pPr>
        <w:spacing w:after="120"/>
        <w:rPr>
          <w:rFonts w:ascii="Quicksand" w:hAnsi="Quicksand"/>
          <w:noProof/>
          <w:color w:val="000000" w:themeColor="text1"/>
          <w:sz w:val="24"/>
          <w:szCs w:val="24"/>
          <w:lang w:bidi="fr-FR"/>
        </w:rPr>
      </w:pPr>
      <w:r w:rsidRPr="006834DE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Une fois le formulaire rempli, merci d’envoyer votre candidature complète (</w:t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le présent formulaire, CV, </w:t>
      </w:r>
      <w:r w:rsidRPr="006834DE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lettre de recommandation) à l’adresse </w:t>
      </w:r>
      <w:hyperlink r:id="rId11" w:history="1">
        <w:r w:rsidR="00CE0446" w:rsidRPr="009230CE">
          <w:rPr>
            <w:rStyle w:val="Lienhypertexte"/>
            <w:rFonts w:ascii="Quicksand" w:hAnsi="Quicksand"/>
            <w:noProof/>
            <w:sz w:val="24"/>
            <w:szCs w:val="24"/>
            <w:lang w:bidi="fr-FR"/>
          </w:rPr>
          <w:t>inscriptions@codap.org</w:t>
        </w:r>
      </w:hyperlink>
      <w:r w:rsidRPr="006834DE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. </w:t>
      </w:r>
    </w:p>
    <w:p w14:paraId="26DC1883" w14:textId="77777777" w:rsidR="006D5619" w:rsidRDefault="006D5619" w:rsidP="000A7DFB">
      <w:pPr>
        <w:spacing w:after="120"/>
        <w:rPr>
          <w:rFonts w:ascii="Quicksand" w:hAnsi="Quicksand"/>
          <w:noProof/>
          <w:color w:val="000000" w:themeColor="text1"/>
          <w:sz w:val="24"/>
          <w:szCs w:val="24"/>
          <w:lang w:bidi="fr-FR"/>
        </w:rPr>
      </w:pPr>
    </w:p>
    <w:p w14:paraId="10DFEE6A" w14:textId="01229B7A" w:rsidR="006834DE" w:rsidRPr="006D5619" w:rsidRDefault="000A7DFB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D09FA7" w:themeColor="accent4" w:themeTint="99"/>
          <w:sz w:val="24"/>
          <w:szCs w:val="24"/>
          <w:lang w:bidi="fr-FR"/>
        </w:rPr>
      </w:pPr>
      <w:bookmarkStart w:id="0" w:name="_Hlk158285664"/>
      <w:r w:rsidRPr="006D5619">
        <w:rPr>
          <w:rFonts w:ascii="Quicksand" w:hAnsi="Quicksand"/>
          <w:b/>
          <w:bCs/>
          <w:noProof/>
          <w:color w:val="947E97"/>
          <w:sz w:val="24"/>
          <w:szCs w:val="24"/>
          <w:lang w:bidi="fr-FR"/>
        </w:rPr>
        <w:t>Tes i</w:t>
      </w:r>
      <w:r w:rsidR="006834DE" w:rsidRPr="006D5619">
        <w:rPr>
          <w:rFonts w:ascii="Quicksand" w:hAnsi="Quicksand"/>
          <w:b/>
          <w:bCs/>
          <w:noProof/>
          <w:color w:val="947E97"/>
          <w:sz w:val="24"/>
          <w:szCs w:val="24"/>
          <w:lang w:bidi="fr-FR"/>
        </w:rPr>
        <w:t>nformations personnelles</w:t>
      </w:r>
    </w:p>
    <w:p w14:paraId="2A3EBC9C" w14:textId="3B86E27C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Nom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511720190"/>
          <w:placeholder>
            <w:docPart w:val="207A5B2522AF4045B57306646D72B2D9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15E518EE" w14:textId="789EE78E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Prénom(s) (max 2)</w:t>
      </w: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-1677251633"/>
          <w:placeholder>
            <w:docPart w:val="5A3C87B8F7E442328264BFDDA6E4B83A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68DFDF0D" w14:textId="64A63057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Nationalité</w:t>
      </w: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-1175412114"/>
          <w:placeholder>
            <w:docPart w:val="1D2C9075A7C04952B4139187C0EFDA77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0E1F953D" w14:textId="0E925B21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Date de naissance</w:t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 xml:space="preserve"> 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330335344"/>
          <w:placeholder>
            <w:docPart w:val="0C1C737322C94E82B3F7BCC7F44C6A5D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31B1E3E5" w14:textId="3D717EAA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Civilité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 xml:space="preserve"> 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326957"/>
          <w:placeholder>
            <w:docPart w:val="0A67867709B34A958EB0B9261D29EB49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5F249A3B" w14:textId="6E639B18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E-mail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536314493"/>
          <w:placeholder>
            <w:docPart w:val="3992CE778E01458480C53D52F4B4204E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09BF686B" w14:textId="4C6F8EA1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Téléphone portable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 xml:space="preserve"> 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2012643820"/>
          <w:placeholder>
            <w:docPart w:val="C937473AC02B4D78A57050DBA5EBA91F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30D645A8" w14:textId="1C3CC254" w:rsidR="00D559D0" w:rsidRDefault="00D559D0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Occupation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 xml:space="preserve"> 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500076011"/>
          <w:placeholder>
            <w:docPart w:val="F919DF1C6B1E4B7DA4AFFB29298EBCF5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5776BF04" w14:textId="7E41CDFE" w:rsidR="00D559D0" w:rsidRPr="00D559D0" w:rsidRDefault="00D559D0" w:rsidP="000A7DFB">
      <w:pPr>
        <w:spacing w:after="120"/>
        <w:rPr>
          <w:color w:val="808080"/>
        </w:rPr>
      </w:pPr>
      <w:r w:rsidRPr="00D559D0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Langue maternelle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643378821"/>
          <w:placeholder>
            <w:docPart w:val="A6959265F747499D8F5E5E3D8B234A7F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bookmarkEnd w:id="0"/>
    <w:p w14:paraId="1335392E" w14:textId="77777777" w:rsidR="00615569" w:rsidRDefault="00615569" w:rsidP="000A7DFB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47EBA3C5" w14:textId="4CC7B32B" w:rsidR="006834DE" w:rsidRDefault="000A7DFB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Ton n</w:t>
      </w:r>
      <w:r w:rsidR="006834DE"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 xml:space="preserve">iveau de français </w:t>
      </w:r>
    </w:p>
    <w:p w14:paraId="20279307" w14:textId="0ACA7F6D" w:rsidR="006D5619" w:rsidRDefault="006D5619" w:rsidP="000A7DFB">
      <w:pPr>
        <w:spacing w:after="120"/>
        <w:rPr>
          <w:rFonts w:ascii="Quicksand" w:hAnsi="Quicksand"/>
          <w:noProof/>
          <w:sz w:val="24"/>
          <w:szCs w:val="24"/>
        </w:rPr>
      </w:pPr>
      <w:r>
        <w:rPr>
          <w:rFonts w:ascii="Quicksand" w:hAnsi="Quicksand"/>
          <w:noProof/>
          <w:sz w:val="24"/>
          <w:szCs w:val="24"/>
        </w:rPr>
        <w:t>Expression orale</w:t>
      </w:r>
      <w:r>
        <w:rPr>
          <w:rFonts w:ascii="Quicksand" w:hAnsi="Quicksand"/>
          <w:noProof/>
          <w:sz w:val="24"/>
          <w:szCs w:val="24"/>
        </w:rPr>
        <w:tab/>
      </w:r>
      <w:r>
        <w:rPr>
          <w:rFonts w:ascii="Quicksand" w:hAnsi="Quicksand"/>
          <w:noProof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1332404158"/>
          <w:placeholder>
            <w:docPart w:val="5C84299D72F545F59EC3618A014DB827"/>
          </w:placeholder>
          <w:showingPlcHdr/>
          <w:comboBox>
            <w:listItem w:displayText="Basique" w:value="Basique"/>
            <w:listItem w:displayText="Intermédiaire" w:value="Intermédiaire"/>
            <w:listItem w:displayText="Bonne" w:value="Bonne"/>
            <w:listItem w:displayText="Excellente" w:value="Excellente"/>
          </w:comboBox>
        </w:sdtPr>
        <w:sdtContent>
          <w:r w:rsidRPr="00AB62FD">
            <w:rPr>
              <w:rStyle w:val="Textedelespacerserv"/>
            </w:rPr>
            <w:t>Choisissez un élément.</w:t>
          </w:r>
        </w:sdtContent>
      </w:sdt>
    </w:p>
    <w:p w14:paraId="492FF9A2" w14:textId="75D24DBA" w:rsidR="006D5619" w:rsidRDefault="006D5619" w:rsidP="000A7DFB">
      <w:pPr>
        <w:spacing w:after="120"/>
        <w:rPr>
          <w:rFonts w:ascii="Quicksand" w:hAnsi="Quicksand"/>
          <w:noProof/>
          <w:sz w:val="24"/>
          <w:szCs w:val="24"/>
        </w:rPr>
      </w:pPr>
      <w:r>
        <w:rPr>
          <w:rFonts w:ascii="Quicksand" w:hAnsi="Quicksand"/>
          <w:noProof/>
          <w:sz w:val="24"/>
          <w:szCs w:val="24"/>
        </w:rPr>
        <w:t>Expression écrite</w:t>
      </w:r>
      <w:r>
        <w:rPr>
          <w:rFonts w:ascii="Quicksand" w:hAnsi="Quicksand"/>
          <w:noProof/>
          <w:sz w:val="24"/>
          <w:szCs w:val="24"/>
        </w:rPr>
        <w:tab/>
      </w:r>
      <w:r>
        <w:rPr>
          <w:rFonts w:ascii="Quicksand" w:hAnsi="Quicksand"/>
          <w:noProof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200148663"/>
          <w:placeholder>
            <w:docPart w:val="3CF7E8A85E06428CA41B979742289D50"/>
          </w:placeholder>
          <w:showingPlcHdr/>
          <w:comboBox>
            <w:listItem w:displayText="Basique" w:value="Basique"/>
            <w:listItem w:displayText="Intermédiaire" w:value="Intermédiaire"/>
            <w:listItem w:displayText="Bonne" w:value="Bonne"/>
            <w:listItem w:displayText="Excellente" w:value="Excellente"/>
          </w:comboBox>
        </w:sdtPr>
        <w:sdtContent>
          <w:r w:rsidR="005F7EB8" w:rsidRPr="00AB62FD">
            <w:rPr>
              <w:rStyle w:val="Textedelespacerserv"/>
            </w:rPr>
            <w:t>Choisissez un élément.</w:t>
          </w:r>
        </w:sdtContent>
      </w:sdt>
    </w:p>
    <w:p w14:paraId="6BAAC3C9" w14:textId="33C61854" w:rsidR="006D5619" w:rsidRDefault="006D5619" w:rsidP="000A7DFB">
      <w:pPr>
        <w:spacing w:after="120"/>
        <w:rPr>
          <w:rFonts w:ascii="Quicksand" w:hAnsi="Quicksand"/>
          <w:noProof/>
          <w:sz w:val="24"/>
          <w:szCs w:val="24"/>
        </w:rPr>
      </w:pPr>
      <w:r>
        <w:rPr>
          <w:rFonts w:ascii="Quicksand" w:hAnsi="Quicksand"/>
          <w:noProof/>
          <w:sz w:val="24"/>
          <w:szCs w:val="24"/>
        </w:rPr>
        <w:t xml:space="preserve">Compréhension orale </w:t>
      </w:r>
      <w:r>
        <w:rPr>
          <w:rFonts w:ascii="Quicksand" w:hAnsi="Quicksand"/>
          <w:noProof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464399688"/>
          <w:placeholder>
            <w:docPart w:val="9360B7E8964E4FCCAAEC1AC50A951E15"/>
          </w:placeholder>
          <w:showingPlcHdr/>
          <w:comboBox>
            <w:listItem w:displayText="Basique" w:value="Basique"/>
            <w:listItem w:displayText="Intermédiaire" w:value="Intermédiaire"/>
            <w:listItem w:displayText="Bonne" w:value="Bonne"/>
            <w:listItem w:displayText="Excellente" w:value="Excellente"/>
          </w:comboBox>
        </w:sdtPr>
        <w:sdtContent>
          <w:r w:rsidR="005F7EB8" w:rsidRPr="00AB62FD">
            <w:rPr>
              <w:rStyle w:val="Textedelespacerserv"/>
            </w:rPr>
            <w:t>Choisissez un élément.</w:t>
          </w:r>
        </w:sdtContent>
      </w:sdt>
    </w:p>
    <w:p w14:paraId="41253629" w14:textId="3FD88F8D" w:rsidR="00615569" w:rsidRPr="00D32EE1" w:rsidRDefault="006D5619" w:rsidP="000A7DFB">
      <w:pPr>
        <w:spacing w:after="120"/>
        <w:rPr>
          <w:rFonts w:ascii="Quicksand" w:hAnsi="Quicksand"/>
          <w:noProof/>
          <w:sz w:val="24"/>
          <w:szCs w:val="24"/>
        </w:rPr>
      </w:pPr>
      <w:r>
        <w:rPr>
          <w:rFonts w:ascii="Quicksand" w:hAnsi="Quicksand"/>
          <w:noProof/>
          <w:sz w:val="24"/>
          <w:szCs w:val="24"/>
        </w:rPr>
        <w:t xml:space="preserve">Compréhension écrite </w:t>
      </w:r>
      <w:r>
        <w:rPr>
          <w:rFonts w:ascii="Quicksand" w:hAnsi="Quicksand"/>
          <w:noProof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-136497407"/>
          <w:placeholder>
            <w:docPart w:val="D1E78006CB514449863008F79C60E30F"/>
          </w:placeholder>
          <w:showingPlcHdr/>
          <w:comboBox>
            <w:listItem w:displayText="Basique" w:value="Basique"/>
            <w:listItem w:displayText="Intermédiaire" w:value="Intermédiaire"/>
            <w:listItem w:displayText="Bonne" w:value="Bonne"/>
            <w:listItem w:displayText="Excellente" w:value="Excellente"/>
          </w:comboBox>
        </w:sdtPr>
        <w:sdtContent>
          <w:r w:rsidR="005F7EB8" w:rsidRPr="00AB62FD">
            <w:rPr>
              <w:rStyle w:val="Textedelespacerserv"/>
            </w:rPr>
            <w:t>Choisissez un élément.</w:t>
          </w:r>
        </w:sdtContent>
      </w:sdt>
    </w:p>
    <w:p w14:paraId="28FFDB6F" w14:textId="77777777" w:rsidR="006D5619" w:rsidRDefault="006D5619" w:rsidP="000A7DFB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</w:p>
    <w:p w14:paraId="61238CC0" w14:textId="49D2FE26" w:rsidR="00615569" w:rsidRPr="006D5619" w:rsidRDefault="00752239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Ton o</w:t>
      </w:r>
      <w:r w:rsidR="00615569"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rganisation</w:t>
      </w:r>
    </w:p>
    <w:p w14:paraId="55093A33" w14:textId="1C61926D" w:rsidR="006D5619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Nom de l’organisaiton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-1294602033"/>
          <w:placeholder>
            <w:docPart w:val="01A11DEEE8AA472AB34033DB7FA1A6A8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5E0AAB30" w14:textId="31019B8C" w:rsidR="006D5619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Acronyme </w:t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-1570113592"/>
          <w:placeholder>
            <w:docPart w:val="F1E350B7880746B4B149F84BD479881E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5A564985" w14:textId="75F4BFDD" w:rsidR="006D5619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E-mail</w:t>
      </w:r>
      <w:r w:rsidR="00CE0446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 w:rsidR="00CE0446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 w:rsidR="00CE0446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383838973"/>
          <w:placeholder>
            <w:docPart w:val="3A18FBC083314F28933B9CA14C7CFD00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3B4F6189" w14:textId="4D4A185D" w:rsidR="006D5619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>Téléphone</w:t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 xml:space="preserve"> </w:t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1563758636"/>
          <w:placeholder>
            <w:docPart w:val="DF0CF3E2EDAC4692A557E640BDAA0310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5FEDFF5F" w14:textId="361B385F" w:rsidR="006D5619" w:rsidRPr="00D32EE1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Adresse </w:t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ab/>
      </w:r>
      <w: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  <w:sdt>
        <w:sdtPr>
          <w:rPr>
            <w:rFonts w:ascii="Quicksand" w:hAnsi="Quicksand"/>
            <w:b/>
            <w:bCs/>
            <w:noProof/>
            <w:color w:val="000000" w:themeColor="text1"/>
            <w:sz w:val="24"/>
            <w:szCs w:val="24"/>
            <w:lang w:bidi="fr-FR"/>
          </w:rPr>
          <w:id w:val="-468826777"/>
          <w:placeholder>
            <w:docPart w:val="2DB747A2AD174829BEF061B478117402"/>
          </w:placeholder>
          <w:showingPlcHdr/>
          <w:text/>
        </w:sdtPr>
        <w:sdtContent>
          <w:r w:rsidRPr="00AB62FD">
            <w:rPr>
              <w:rStyle w:val="Textedelespacerserv"/>
            </w:rPr>
            <w:t>Cliquez ou appuyez ici pour entrer du texte.</w:t>
          </w:r>
        </w:sdtContent>
      </w:sdt>
    </w:p>
    <w:p w14:paraId="0B99AEF5" w14:textId="38F3C70F" w:rsidR="006D5619" w:rsidRPr="00AC4402" w:rsidRDefault="006D5619" w:rsidP="006D5619">
      <w:pPr>
        <w:spacing w:after="120"/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</w:pPr>
      <w:r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lastRenderedPageBreak/>
        <w:t xml:space="preserve">But de </w:t>
      </w:r>
      <w:r w:rsidRPr="00AC4402">
        <w:rPr>
          <w:rFonts w:ascii="Quicksand" w:hAnsi="Quicksand"/>
          <w:noProof/>
          <w:color w:val="000000" w:themeColor="text1"/>
          <w:sz w:val="24"/>
          <w:szCs w:val="24"/>
          <w:lang w:bidi="fr-FR"/>
        </w:rPr>
        <w:t xml:space="preserve">l’organisation </w:t>
      </w: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(max </w:t>
      </w:r>
      <w:r w:rsidR="002C2E4D" w:rsidRPr="00AC4402">
        <w:rPr>
          <w:rFonts w:ascii="Quicksand" w:hAnsi="Quicksand"/>
          <w:noProof/>
          <w:color w:val="000000" w:themeColor="text1"/>
          <w:sz w:val="24"/>
          <w:szCs w:val="24"/>
        </w:rPr>
        <w:t>1</w:t>
      </w: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>00 mots)</w:t>
      </w:r>
      <w:r w:rsidRPr="00AC4402"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tab/>
      </w:r>
    </w:p>
    <w:sdt>
      <w:sdtPr>
        <w:rPr>
          <w:rFonts w:ascii="Quicksand" w:hAnsi="Quicksand"/>
          <w:b/>
          <w:bCs/>
          <w:noProof/>
          <w:color w:val="000000" w:themeColor="text1"/>
          <w:sz w:val="24"/>
          <w:szCs w:val="24"/>
          <w:lang w:bidi="fr-FR"/>
        </w:rPr>
        <w:id w:val="1165285498"/>
        <w:placeholder>
          <w:docPart w:val="DefaultPlaceholder_-1854013440"/>
        </w:placeholder>
      </w:sdtPr>
      <w:sdtContent>
        <w:p w14:paraId="17458C60" w14:textId="1F85604F" w:rsidR="006D5619" w:rsidRPr="00AC4402" w:rsidRDefault="00000000" w:rsidP="006D5619">
          <w:pPr>
            <w:spacing w:after="120"/>
          </w:pPr>
          <w:sdt>
            <w:sdtPr>
              <w:rPr>
                <w:rFonts w:ascii="Quicksand" w:hAnsi="Quicksand"/>
                <w:b/>
                <w:bCs/>
                <w:noProof/>
                <w:color w:val="000000" w:themeColor="text1"/>
                <w:sz w:val="24"/>
                <w:szCs w:val="24"/>
                <w:lang w:bidi="fr-FR"/>
              </w:rPr>
              <w:id w:val="1287701014"/>
              <w:placeholder>
                <w:docPart w:val="33CA6C68FB3C46FC87B0C97A58EB1E0B"/>
              </w:placeholder>
              <w:showingPlcHdr/>
              <w:text/>
            </w:sdtPr>
            <w:sdtContent>
              <w:r w:rsidR="006D5619" w:rsidRPr="00AC4402">
                <w:rPr>
                  <w:rStyle w:val="Textedelespacerserv"/>
                </w:rPr>
                <w:t>Cliquez ou appuyez ici pour entrer du texte.</w:t>
              </w:r>
            </w:sdtContent>
          </w:sdt>
        </w:p>
        <w:p w14:paraId="69310333" w14:textId="486AD54C" w:rsidR="006D5619" w:rsidRPr="00AC4402" w:rsidRDefault="00000000" w:rsidP="006D5619">
          <w:pPr>
            <w:spacing w:after="120"/>
          </w:pPr>
        </w:p>
      </w:sdtContent>
    </w:sdt>
    <w:p w14:paraId="116E536D" w14:textId="58EF6D4B" w:rsidR="00DE4D2D" w:rsidRPr="00AC4402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Décris brièvement ton rôle au sein de l’organisation (max </w:t>
      </w:r>
      <w:r w:rsidR="002C2E4D" w:rsidRPr="00AC4402">
        <w:rPr>
          <w:rFonts w:ascii="Quicksand" w:hAnsi="Quicksand"/>
          <w:noProof/>
          <w:color w:val="000000" w:themeColor="text1"/>
          <w:sz w:val="24"/>
          <w:szCs w:val="24"/>
        </w:rPr>
        <w:t>1</w:t>
      </w: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00 mots)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-1713103803"/>
        <w:placeholder>
          <w:docPart w:val="DefaultPlaceholder_-1854013436"/>
        </w:placeholder>
        <w:docPartList>
          <w:docPartGallery w:val="Quick Parts"/>
        </w:docPartList>
      </w:sdtPr>
      <w:sdtContent>
        <w:p w14:paraId="781AC79D" w14:textId="11690503" w:rsidR="006D5619" w:rsidRDefault="00000000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sdt>
            <w:sdtPr>
              <w:rPr>
                <w:rFonts w:ascii="Quicksand" w:hAnsi="Quicksand"/>
                <w:b/>
                <w:bCs/>
                <w:noProof/>
                <w:color w:val="000000" w:themeColor="text1"/>
                <w:sz w:val="24"/>
                <w:szCs w:val="24"/>
                <w:lang w:bidi="fr-FR"/>
              </w:rPr>
              <w:id w:val="-841240484"/>
              <w:placeholder>
                <w:docPart w:val="D57FA7FEE752422EAD42B3E3F21D36DE"/>
              </w:placeholder>
              <w:showingPlcHdr/>
              <w:text/>
            </w:sdtPr>
            <w:sdtContent>
              <w:r w:rsidR="006D5619" w:rsidRPr="00AC4402">
                <w:rPr>
                  <w:rStyle w:val="Textedelespacerserv"/>
                </w:rPr>
                <w:t>Cliquez ou appuyez ici pour entrer du texte.</w:t>
              </w:r>
            </w:sdtContent>
          </w:sdt>
        </w:p>
      </w:sdtContent>
    </w:sdt>
    <w:p w14:paraId="034022CD" w14:textId="77777777" w:rsidR="006D5619" w:rsidRPr="006D5619" w:rsidRDefault="006D5619" w:rsidP="000A7DFB">
      <w:pP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</w:p>
    <w:p w14:paraId="4D1A9463" w14:textId="577FC320" w:rsidR="00DE4D2D" w:rsidRPr="006D5619" w:rsidRDefault="00DE4D2D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ind w:left="142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Ton projet personnel</w:t>
      </w:r>
    </w:p>
    <w:p w14:paraId="69F2F502" w14:textId="70B42BE0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L’objectif du CAPI est de t’accompagner dans le développement d’un projet spécifique. Merci de nous présenter plus en détails ce projet et d’expliciter tes motivations personnelles relatives à participer à la formation. </w:t>
      </w:r>
    </w:p>
    <w:p w14:paraId="78C026FE" w14:textId="77777777" w:rsidR="00DE4D2D" w:rsidRDefault="00DE4D2D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21C34478" w14:textId="38E2559F" w:rsidR="00DE4D2D" w:rsidRDefault="000A7DFB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>Titre</w:t>
      </w:r>
      <w:r w:rsidR="00752239" w:rsidRPr="000A7DFB">
        <w:rPr>
          <w:rFonts w:ascii="Quicksand" w:hAnsi="Quicksand"/>
          <w:noProof/>
          <w:color w:val="000000" w:themeColor="text1"/>
          <w:sz w:val="24"/>
          <w:szCs w:val="24"/>
        </w:rPr>
        <w:t xml:space="preserve"> d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u </w:t>
      </w:r>
      <w:r w:rsidR="00752239" w:rsidRPr="000A7DFB">
        <w:rPr>
          <w:rFonts w:ascii="Quicksand" w:hAnsi="Quicksand"/>
          <w:noProof/>
          <w:color w:val="000000" w:themeColor="text1"/>
          <w:sz w:val="24"/>
          <w:szCs w:val="24"/>
        </w:rPr>
        <w:t>projet 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-656457403"/>
        <w:placeholder>
          <w:docPart w:val="E3DA2C356DEB47108B1E69FD85F0EBE0"/>
        </w:placeholder>
        <w:showingPlcHdr/>
        <w:text/>
      </w:sdtPr>
      <w:sdtContent>
        <w:p w14:paraId="7DA2B67E" w14:textId="1A73216E" w:rsidR="00DE4D2D" w:rsidRDefault="006D5619" w:rsidP="000A7DFB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2283904E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0911BE18" w14:textId="4A286825" w:rsidR="0075223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Localisation du projet </w:t>
      </w:r>
      <w:r w:rsidR="000A7DFB">
        <w:rPr>
          <w:rFonts w:ascii="Quicksand" w:hAnsi="Quicksand"/>
          <w:noProof/>
          <w:color w:val="000000" w:themeColor="text1"/>
          <w:sz w:val="24"/>
          <w:szCs w:val="24"/>
        </w:rPr>
        <w:t>(</w:t>
      </w:r>
      <w:r>
        <w:rPr>
          <w:rFonts w:ascii="Quicksand" w:hAnsi="Quicksand"/>
          <w:noProof/>
          <w:color w:val="000000" w:themeColor="text1"/>
          <w:sz w:val="24"/>
          <w:szCs w:val="24"/>
        </w:rPr>
        <w:t>pays, région)</w:t>
      </w:r>
      <w:r w:rsidR="000A7DFB"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964706875"/>
        <w:placeholder>
          <w:docPart w:val="F0DA67E60C8044D19892A9AF68C234F3"/>
        </w:placeholder>
        <w:showingPlcHdr/>
        <w:text/>
      </w:sdtPr>
      <w:sdtContent>
        <w:p w14:paraId="53DE2C75" w14:textId="1B7FE1AE" w:rsidR="00752239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518B1D3C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3E8D471" w14:textId="0B30286A" w:rsidR="00752239" w:rsidRPr="00AC4402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>Public cible du projet</w:t>
      </w:r>
      <w:r w:rsidR="000A7DFB"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 (max 200 mots)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102075998"/>
        <w:placeholder>
          <w:docPart w:val="E524C83565D547EB9917B6331093A6D3"/>
        </w:placeholder>
        <w:showingPlcHdr/>
      </w:sdtPr>
      <w:sdtContent>
        <w:p w14:paraId="537A6558" w14:textId="0E752A3E" w:rsidR="00752239" w:rsidRPr="00AC4402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C4402">
            <w:rPr>
              <w:rStyle w:val="Textedelespacerserv"/>
            </w:rPr>
            <w:t>Cliquez ou appuyez ici pour entrer du texte.</w:t>
          </w:r>
        </w:p>
      </w:sdtContent>
    </w:sdt>
    <w:p w14:paraId="6DD47DC7" w14:textId="77777777" w:rsidR="006D5619" w:rsidRPr="00AC4402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A08DAB0" w14:textId="6784D461" w:rsidR="00752239" w:rsidRPr="00AC4402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>Objectif du</w:t>
      </w:r>
      <w:r w:rsidR="000A7DFB"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 projet (max 200 mots)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1901635253"/>
        <w:placeholder>
          <w:docPart w:val="C2F58CA0DD454349823C9F8C01DBE10D"/>
        </w:placeholder>
        <w:showingPlcHdr/>
      </w:sdtPr>
      <w:sdtContent>
        <w:p w14:paraId="19D3B664" w14:textId="5E9F935F" w:rsidR="00752239" w:rsidRPr="00AC4402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C4402">
            <w:rPr>
              <w:rStyle w:val="Textedelespacerserv"/>
            </w:rPr>
            <w:t>Cliquez ou appuyez ici pour entrer du texte.</w:t>
          </w:r>
        </w:p>
      </w:sdtContent>
    </w:sdt>
    <w:p w14:paraId="0CD15A0E" w14:textId="77777777" w:rsidR="006D5619" w:rsidRPr="00AC4402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40ECE453" w14:textId="3D6CAA63" w:rsidR="00DE4D2D" w:rsidRPr="00AC4402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AC4402">
        <w:rPr>
          <w:rFonts w:ascii="Quicksand" w:hAnsi="Quicksand"/>
          <w:noProof/>
          <w:color w:val="000000" w:themeColor="text1"/>
          <w:sz w:val="24"/>
          <w:szCs w:val="24"/>
        </w:rPr>
        <w:t>Décris tes motivations personnelles ou une expérience en lien avec le projet</w:t>
      </w:r>
      <w:r w:rsidR="000A7DFB" w:rsidRPr="00AC4402">
        <w:rPr>
          <w:rFonts w:ascii="Quicksand" w:hAnsi="Quicksand"/>
          <w:noProof/>
          <w:color w:val="000000" w:themeColor="text1"/>
          <w:sz w:val="24"/>
          <w:szCs w:val="24"/>
        </w:rPr>
        <w:t xml:space="preserve"> (max 200 mots)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753872738"/>
        <w:placeholder>
          <w:docPart w:val="5F66407AE8E241359BB334490C311BD1"/>
        </w:placeholder>
        <w:showingPlcHdr/>
      </w:sdtPr>
      <w:sdtContent>
        <w:p w14:paraId="39FEFA45" w14:textId="0C38BF61" w:rsidR="00DE4D2D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C4402">
            <w:rPr>
              <w:rStyle w:val="Textedelespacerserv"/>
            </w:rPr>
            <w:t>Cliquez ou appuyez ici pour entrer du texte.</w:t>
          </w:r>
        </w:p>
      </w:sdtContent>
    </w:sdt>
    <w:p w14:paraId="137E3F72" w14:textId="77777777" w:rsidR="000A7DFB" w:rsidRDefault="000A7DFB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6816FC5" w14:textId="7FE98011" w:rsidR="00752239" w:rsidRPr="006D5619" w:rsidRDefault="00752239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Tes connaissances personnelles</w:t>
      </w:r>
    </w:p>
    <w:p w14:paraId="6E411622" w14:textId="4DF70C5D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>Quel est</w:t>
      </w:r>
      <w:r w:rsidR="00A12D21"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ton niveau de connaissance </w:t>
      </w:r>
      <w:r w:rsidR="00A12D21">
        <w:rPr>
          <w:rFonts w:ascii="Quicksand" w:hAnsi="Quicksand"/>
          <w:noProof/>
          <w:color w:val="000000" w:themeColor="text1"/>
          <w:sz w:val="24"/>
          <w:szCs w:val="24"/>
        </w:rPr>
        <w:t>du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 droit international des droits humains</w:t>
      </w:r>
      <w:r w:rsidR="00A12D21">
        <w:rPr>
          <w:rFonts w:ascii="Quicksand" w:hAnsi="Quicksand"/>
          <w:noProof/>
          <w:color w:val="000000" w:themeColor="text1"/>
          <w:sz w:val="24"/>
          <w:szCs w:val="24"/>
        </w:rPr>
        <w:t> ?</w:t>
      </w:r>
    </w:p>
    <w:p w14:paraId="7CBB55EF" w14:textId="6CAFA314" w:rsidR="006D5619" w:rsidRDefault="00000000" w:rsidP="006D5619">
      <w:pPr>
        <w:spacing w:after="120"/>
        <w:rPr>
          <w:rFonts w:ascii="Quicksand" w:hAnsi="Quicksand"/>
          <w:noProof/>
          <w:sz w:val="24"/>
          <w:szCs w:val="24"/>
        </w:rPr>
      </w:pPr>
      <w:sdt>
        <w:sdtPr>
          <w:rPr>
            <w:rFonts w:ascii="Quicksand" w:hAnsi="Quicksand"/>
            <w:noProof/>
            <w:sz w:val="24"/>
            <w:szCs w:val="24"/>
          </w:rPr>
          <w:id w:val="679242006"/>
          <w:placeholder>
            <w:docPart w:val="BCDC0E397B6B4E17ADD699F06D2FA2ED"/>
          </w:placeholder>
          <w:showingPlcHdr/>
          <w:comboBox>
            <w:listItem w:displayText="Basique" w:value="Basique"/>
            <w:listItem w:displayText="Intermédiaire" w:value="Intermédiaire"/>
            <w:listItem w:displayText="Bon" w:value="Bon"/>
            <w:listItem w:displayText="Excellent" w:value="Excellent"/>
          </w:comboBox>
        </w:sdtPr>
        <w:sdtContent>
          <w:r w:rsidR="005F7EB8" w:rsidRPr="00AB62FD">
            <w:rPr>
              <w:rStyle w:val="Textedelespacerserv"/>
            </w:rPr>
            <w:t>Choisissez un élément.</w:t>
          </w:r>
        </w:sdtContent>
      </w:sdt>
    </w:p>
    <w:p w14:paraId="4586D867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25B1B8F6" w14:textId="77910671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Quel est ton niveau de connaissance en matière de gestion de projet ? </w:t>
      </w:r>
    </w:p>
    <w:p w14:paraId="6CAD2A65" w14:textId="1CA628AF" w:rsidR="00DE4D2D" w:rsidRDefault="00000000" w:rsidP="006D5619">
      <w:pPr>
        <w:spacing w:after="120"/>
        <w:rPr>
          <w:rFonts w:ascii="Quicksand" w:hAnsi="Quicksand"/>
          <w:noProof/>
          <w:sz w:val="24"/>
          <w:szCs w:val="24"/>
        </w:rPr>
      </w:pPr>
      <w:sdt>
        <w:sdtPr>
          <w:rPr>
            <w:rFonts w:ascii="Quicksand" w:hAnsi="Quicksand"/>
            <w:noProof/>
            <w:sz w:val="24"/>
            <w:szCs w:val="24"/>
          </w:rPr>
          <w:id w:val="-1781786603"/>
          <w:placeholder>
            <w:docPart w:val="14435E33140044E68B1E64C8403C8B00"/>
          </w:placeholder>
          <w:showingPlcHdr/>
          <w:comboBox>
            <w:listItem w:displayText="Basique" w:value="Basique"/>
            <w:listItem w:displayText="Intermédiaire" w:value="Intermédiaire"/>
            <w:listItem w:displayText="Bon" w:value="Bon"/>
            <w:listItem w:displayText="Excellent" w:value="Excellent"/>
          </w:comboBox>
        </w:sdtPr>
        <w:sdtContent>
          <w:r w:rsidR="005F7EB8" w:rsidRPr="00AB62FD">
            <w:rPr>
              <w:rStyle w:val="Textedelespacerserv"/>
            </w:rPr>
            <w:t>Choisissez un élément.</w:t>
          </w:r>
        </w:sdtContent>
      </w:sdt>
    </w:p>
    <w:p w14:paraId="22804707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1FC557F9" w14:textId="7E9363DC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Est-ce que c’est ta première formation en rapport avec les droits </w:t>
      </w:r>
      <w:r w:rsidR="00A12D21">
        <w:rPr>
          <w:rFonts w:ascii="Quicksand" w:hAnsi="Quicksand"/>
          <w:noProof/>
          <w:color w:val="000000" w:themeColor="text1"/>
          <w:sz w:val="24"/>
          <w:szCs w:val="24"/>
        </w:rPr>
        <w:t>humains ?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</w:p>
    <w:p w14:paraId="236C73EA" w14:textId="16E1CBBE" w:rsidR="006D5619" w:rsidRDefault="00000000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sdt>
        <w:sdtPr>
          <w:rPr>
            <w:rFonts w:ascii="Quicksand" w:hAnsi="Quicksand"/>
            <w:noProof/>
            <w:sz w:val="24"/>
            <w:szCs w:val="24"/>
          </w:rPr>
          <w:id w:val="625968341"/>
          <w:placeholder>
            <w:docPart w:val="C9804FC0122E4736B6F778E23CC8AF9C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1C043223" w14:textId="77777777" w:rsidR="00DE4D2D" w:rsidRDefault="00DE4D2D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02FEFB5A" w14:textId="1832184E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Si non, quel était l’intitulé </w:t>
      </w:r>
      <w:r w:rsidR="006D5619" w:rsidRPr="00A12D21">
        <w:rPr>
          <w:rFonts w:ascii="Quicksand" w:hAnsi="Quicksand"/>
          <w:noProof/>
          <w:color w:val="000000" w:themeColor="text1"/>
          <w:sz w:val="24"/>
          <w:szCs w:val="24"/>
          <w:u w:val="single"/>
        </w:rPr>
        <w:t>et la date</w:t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de cette formation ?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1830403462"/>
        <w:placeholder>
          <w:docPart w:val="A43D6316376541F0A7A6F9F845C1AF3D"/>
        </w:placeholder>
        <w:showingPlcHdr/>
        <w:text/>
      </w:sdtPr>
      <w:sdtContent>
        <w:p w14:paraId="7ED4B827" w14:textId="16910776" w:rsidR="00DE4D2D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7585E5C2" w14:textId="77777777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41C32A6" w14:textId="6969D59F" w:rsidR="00DE4D2D" w:rsidRPr="00CC747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CC747D">
        <w:rPr>
          <w:rFonts w:ascii="Quicksand" w:hAnsi="Quicksand"/>
          <w:noProof/>
          <w:color w:val="000000" w:themeColor="text1"/>
          <w:sz w:val="24"/>
          <w:szCs w:val="24"/>
        </w:rPr>
        <w:t xml:space="preserve">Disposes-tu d’une expérience de travail </w:t>
      </w:r>
      <w:r w:rsidR="00CC747D" w:rsidRPr="00CC747D">
        <w:rPr>
          <w:rFonts w:ascii="Quicksand" w:hAnsi="Quicksand"/>
          <w:noProof/>
          <w:color w:val="000000" w:themeColor="text1"/>
          <w:sz w:val="24"/>
          <w:szCs w:val="24"/>
        </w:rPr>
        <w:t xml:space="preserve">dans le domaine des droits humains ? </w:t>
      </w:r>
      <w:r w:rsidR="00CC747D">
        <w:rPr>
          <w:rFonts w:ascii="Quicksand" w:hAnsi="Quicksand"/>
          <w:noProof/>
          <w:color w:val="000000" w:themeColor="text1"/>
          <w:sz w:val="24"/>
          <w:szCs w:val="24"/>
        </w:rPr>
        <w:t xml:space="preserve">Si oui, décris brièvement ton poste et cette expérience. (max 200 mots)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-209810405"/>
        <w:placeholder>
          <w:docPart w:val="38117583B64B469B9D8939B23C818969"/>
        </w:placeholder>
        <w:showingPlcHdr/>
        <w:text/>
      </w:sdtPr>
      <w:sdtContent>
        <w:p w14:paraId="286BB13C" w14:textId="77777777" w:rsidR="006D5619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6DFB3DA2" w14:textId="77777777" w:rsidR="00DE4D2D" w:rsidRDefault="00DE4D2D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B38E1EC" w14:textId="77777777" w:rsidR="00DE4D2D" w:rsidRDefault="00DE4D2D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2626875" w14:textId="5F98D298" w:rsidR="00DE4D2D" w:rsidRPr="006D5619" w:rsidRDefault="000A7DFB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Tes c</w:t>
      </w:r>
      <w:r w:rsidR="00DE4D2D"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 xml:space="preserve">onnaissances en matière d’outils informatiques </w:t>
      </w:r>
    </w:p>
    <w:p w14:paraId="5068197C" w14:textId="7CFD3158" w:rsidR="006D561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D32EE1">
        <w:rPr>
          <w:rFonts w:ascii="Quicksand" w:hAnsi="Quicksand"/>
          <w:noProof/>
          <w:color w:val="000000" w:themeColor="text1"/>
          <w:sz w:val="24"/>
          <w:szCs w:val="24"/>
        </w:rPr>
        <w:t>Word</w:t>
      </w:r>
      <w:r w:rsidR="006D5619" w:rsidRPr="00D32EE1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D32EE1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D32EE1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Pr="006D5619"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1727488023"/>
          <w:placeholder>
            <w:docPart w:val="3EF143E6E5804EEE8E68B2ADB4E180BB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19B3E0A9" w14:textId="20723265" w:rsidR="00752239" w:rsidRPr="006D561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6D5619">
        <w:rPr>
          <w:rFonts w:ascii="Quicksand" w:hAnsi="Quicksand"/>
          <w:noProof/>
          <w:color w:val="000000" w:themeColor="text1"/>
          <w:sz w:val="24"/>
          <w:szCs w:val="24"/>
        </w:rPr>
        <w:t>Excel</w:t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1822462167"/>
          <w:placeholder>
            <w:docPart w:val="36EEBBCD3EF54E04BFF5EEC10614D640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728E9C2D" w14:textId="77777777" w:rsidR="006D561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6D5619">
        <w:rPr>
          <w:rFonts w:ascii="Quicksand" w:hAnsi="Quicksand"/>
          <w:noProof/>
          <w:color w:val="000000" w:themeColor="text1"/>
          <w:sz w:val="24"/>
          <w:szCs w:val="24"/>
        </w:rPr>
        <w:t>PowerPoint</w:t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1393543808"/>
          <w:placeholder>
            <w:docPart w:val="3807212AF72A4B988C4BF8FC5ED62CBF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3AEB1F0A" w14:textId="6317B490" w:rsidR="00752239" w:rsidRPr="006D561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6D5619">
        <w:rPr>
          <w:rFonts w:ascii="Quicksand" w:hAnsi="Quicksand"/>
          <w:noProof/>
          <w:color w:val="000000" w:themeColor="text1"/>
          <w:sz w:val="24"/>
          <w:szCs w:val="24"/>
        </w:rPr>
        <w:t xml:space="preserve">Zoom </w:t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-600101144"/>
          <w:placeholder>
            <w:docPart w:val="A83043E51CDF4AEA89D683A3ACA3D726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059DDA79" w14:textId="0CBFB19D" w:rsidR="006D561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6D5619">
        <w:rPr>
          <w:rFonts w:ascii="Quicksand" w:hAnsi="Quicksand"/>
          <w:noProof/>
          <w:color w:val="000000" w:themeColor="text1"/>
          <w:sz w:val="24"/>
          <w:szCs w:val="24"/>
        </w:rPr>
        <w:t xml:space="preserve">Moodle </w:t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r w:rsidR="006D5619" w:rsidRP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-475146846"/>
          <w:placeholder>
            <w:docPart w:val="7F6D7AF74CDD4A26B9921B897D486BFF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1BBD2A27" w14:textId="77777777" w:rsidR="006D5619" w:rsidRDefault="000A7DFB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As-tu facilement accès à une connexon internet ? </w:t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ab/>
      </w:r>
      <w:sdt>
        <w:sdtPr>
          <w:rPr>
            <w:rFonts w:ascii="Quicksand" w:hAnsi="Quicksand"/>
            <w:noProof/>
            <w:sz w:val="24"/>
            <w:szCs w:val="24"/>
          </w:rPr>
          <w:id w:val="258424576"/>
          <w:placeholder>
            <w:docPart w:val="5C381814424842BC9FA2CEE05D805448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4C15948A" w14:textId="4306E8B1" w:rsidR="000A7DFB" w:rsidRDefault="000A7DFB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7F99EAF" w14:textId="77777777" w:rsidR="00752239" w:rsidRDefault="00752239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FE12738" w14:textId="1489A54D" w:rsidR="00752239" w:rsidRPr="006D5619" w:rsidRDefault="00752239" w:rsidP="006D5619">
      <w:pPr>
        <w:pBdr>
          <w:top w:val="single" w:sz="4" w:space="1" w:color="947E97"/>
          <w:left w:val="single" w:sz="4" w:space="4" w:color="947E97"/>
          <w:bottom w:val="single" w:sz="4" w:space="1" w:color="947E97"/>
          <w:right w:val="single" w:sz="4" w:space="4" w:color="947E97"/>
        </w:pBdr>
        <w:spacing w:after="120"/>
        <w:rPr>
          <w:rFonts w:ascii="Quicksand" w:hAnsi="Quicksand"/>
          <w:b/>
          <w:bCs/>
          <w:noProof/>
          <w:color w:val="947E97"/>
          <w:sz w:val="24"/>
          <w:szCs w:val="24"/>
        </w:rPr>
      </w:pPr>
      <w:r w:rsidRPr="006D5619">
        <w:rPr>
          <w:rFonts w:ascii="Quicksand" w:hAnsi="Quicksand"/>
          <w:b/>
          <w:bCs/>
          <w:noProof/>
          <w:color w:val="947E97"/>
          <w:sz w:val="24"/>
          <w:szCs w:val="24"/>
        </w:rPr>
        <w:t>Logistique</w:t>
      </w:r>
    </w:p>
    <w:p w14:paraId="10A9810E" w14:textId="02D77B70" w:rsidR="007E1430" w:rsidRDefault="007E1430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Je suis disponible durant les dates </w:t>
      </w:r>
      <w:r w:rsidRPr="00CE0446">
        <w:rPr>
          <w:rFonts w:ascii="Quicksand" w:hAnsi="Quicksand"/>
          <w:noProof/>
          <w:color w:val="000000" w:themeColor="text1"/>
          <w:sz w:val="24"/>
          <w:szCs w:val="24"/>
        </w:rPr>
        <w:t>mentionnées (17 au 25 août compris).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</w:p>
    <w:p w14:paraId="7231BEA3" w14:textId="77777777" w:rsidR="006D5619" w:rsidRDefault="00000000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sdt>
        <w:sdtPr>
          <w:rPr>
            <w:rFonts w:ascii="Quicksand" w:hAnsi="Quicksand"/>
            <w:noProof/>
            <w:sz w:val="24"/>
            <w:szCs w:val="24"/>
          </w:rPr>
          <w:id w:val="1645928769"/>
          <w:placeholder>
            <w:docPart w:val="05530C59650A48319C7EACB0EF5F5CAF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6C0FF1D8" w14:textId="77777777" w:rsidR="007E1430" w:rsidRDefault="007E1430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19162BE2" w14:textId="630A6E46" w:rsidR="0075223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>Je suis en bonne santé et ne nécessite aucune attention particulière</w:t>
      </w:r>
      <w:r w:rsidR="006D5619">
        <w:rPr>
          <w:rFonts w:ascii="Quicksand" w:hAnsi="Quicksand"/>
          <w:noProof/>
          <w:color w:val="000000" w:themeColor="text1"/>
          <w:sz w:val="24"/>
          <w:szCs w:val="24"/>
        </w:rPr>
        <w:t>.</w:t>
      </w:r>
    </w:p>
    <w:p w14:paraId="752F3BB7" w14:textId="7604CF19" w:rsidR="006D5619" w:rsidRDefault="00000000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sdt>
        <w:sdtPr>
          <w:rPr>
            <w:rFonts w:ascii="Quicksand" w:hAnsi="Quicksand"/>
            <w:noProof/>
            <w:sz w:val="24"/>
            <w:szCs w:val="24"/>
          </w:rPr>
          <w:id w:val="1613084208"/>
          <w:placeholder>
            <w:docPart w:val="C527DB6199804DB3AE3222A856569061"/>
          </w:placeholder>
          <w:showingPlcHdr/>
          <w:comboBox>
            <w:listItem w:displayText="oui" w:value="oui"/>
            <w:listItem w:displayText="non" w:value="non"/>
          </w:comboBox>
        </w:sdtPr>
        <w:sdtContent>
          <w:r w:rsidR="006D5619" w:rsidRPr="00AB62FD">
            <w:rPr>
              <w:rStyle w:val="Textedelespacerserv"/>
            </w:rPr>
            <w:t>Choisissez un élément.</w:t>
          </w:r>
        </w:sdtContent>
      </w:sdt>
    </w:p>
    <w:p w14:paraId="2A2D0E41" w14:textId="77777777" w:rsidR="000A7DFB" w:rsidRDefault="000A7DFB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A24ACD9" w14:textId="19B31C5F" w:rsidR="00752239" w:rsidRDefault="000A7DFB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Si non, </w:t>
      </w:r>
      <w:r w:rsidR="002C2E4D">
        <w:rPr>
          <w:rFonts w:ascii="Quicksand" w:hAnsi="Quicksand"/>
          <w:noProof/>
          <w:color w:val="000000" w:themeColor="text1"/>
          <w:sz w:val="24"/>
          <w:szCs w:val="24"/>
        </w:rPr>
        <w:t>merci de préciser si tu souhaites attirer notre attention sur certains points importants.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398488012"/>
        <w:placeholder>
          <w:docPart w:val="0E10E44BCC3844E6B8301AB6A856F6B2"/>
        </w:placeholder>
        <w:showingPlcHdr/>
        <w:text/>
      </w:sdtPr>
      <w:sdtContent>
        <w:p w14:paraId="50961F0D" w14:textId="057CB216" w:rsidR="000A7DFB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382B85A0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5A354118" w14:textId="659DDADD" w:rsidR="0075223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 w:rsidRPr="00CE0446">
        <w:rPr>
          <w:rFonts w:ascii="Quicksand" w:hAnsi="Quicksand"/>
          <w:noProof/>
          <w:color w:val="000000" w:themeColor="text1"/>
          <w:sz w:val="24"/>
          <w:szCs w:val="24"/>
        </w:rPr>
        <w:t>J’atteste avoir pri</w:t>
      </w:r>
      <w:r w:rsidR="006D5619" w:rsidRPr="00CE0446">
        <w:rPr>
          <w:rFonts w:ascii="Quicksand" w:hAnsi="Quicksand"/>
          <w:noProof/>
          <w:color w:val="000000" w:themeColor="text1"/>
          <w:sz w:val="24"/>
          <w:szCs w:val="24"/>
        </w:rPr>
        <w:t>s</w:t>
      </w:r>
      <w:r w:rsidRPr="00CE0446">
        <w:rPr>
          <w:rFonts w:ascii="Quicksand" w:hAnsi="Quicksand"/>
          <w:noProof/>
          <w:color w:val="000000" w:themeColor="text1"/>
          <w:sz w:val="24"/>
          <w:szCs w:val="24"/>
        </w:rPr>
        <w:t xml:space="preserve"> connaissance des conditions de participation (l’information détaillée est disponible</w:t>
      </w:r>
      <w:r w:rsidR="00E85EC8">
        <w:rPr>
          <w:rFonts w:ascii="Quicksand" w:hAnsi="Quicksand"/>
          <w:noProof/>
          <w:color w:val="000000" w:themeColor="text1"/>
          <w:sz w:val="24"/>
          <w:szCs w:val="24"/>
        </w:rPr>
        <w:t xml:space="preserve"> sur notre site internet</w:t>
      </w:r>
      <w:r w:rsidR="002C2E4D" w:rsidRPr="00CE0446">
        <w:rPr>
          <w:rFonts w:ascii="Quicksand" w:hAnsi="Quicksand"/>
          <w:noProof/>
          <w:color w:val="000000" w:themeColor="text1"/>
          <w:sz w:val="24"/>
          <w:szCs w:val="24"/>
        </w:rPr>
        <w:t>)</w:t>
      </w: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1228813686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61268F78" w14:textId="171748AA" w:rsidR="000A7DFB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>
            <w:rPr>
              <w:rFonts w:ascii="MS Gothic" w:eastAsia="MS Gothic" w:hAnsi="MS Gothic" w:hint="eastAsia"/>
              <w:noProof/>
              <w:color w:val="000000" w:themeColor="text1"/>
              <w:sz w:val="24"/>
              <w:szCs w:val="24"/>
            </w:rPr>
            <w:t>☐</w:t>
          </w:r>
        </w:p>
      </w:sdtContent>
    </w:sdt>
    <w:p w14:paraId="2CCC8810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B91CC8F" w14:textId="734B5A1A" w:rsidR="0075223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 xml:space="preserve">J’atteste sur l’honneur avoir répondu de manière exacte à l’ensemble des informations 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628816249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7BB09A7F" w14:textId="0280BC85" w:rsidR="000A7DFB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>
            <w:rPr>
              <w:rFonts w:ascii="MS Gothic" w:eastAsia="MS Gothic" w:hAnsi="MS Gothic" w:hint="eastAsia"/>
              <w:noProof/>
              <w:color w:val="000000" w:themeColor="text1"/>
              <w:sz w:val="24"/>
              <w:szCs w:val="24"/>
            </w:rPr>
            <w:t>☐</w:t>
          </w:r>
        </w:p>
      </w:sdtContent>
    </w:sdt>
    <w:p w14:paraId="10DFF80C" w14:textId="77777777" w:rsidR="006D5619" w:rsidRDefault="006D561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0412516C" w14:textId="7419778A" w:rsidR="00752239" w:rsidRDefault="00752239" w:rsidP="006D5619">
      <w:pPr>
        <w:spacing w:after="120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>Commentaires</w:t>
      </w:r>
    </w:p>
    <w:sdt>
      <w:sdtPr>
        <w:rPr>
          <w:rFonts w:ascii="Quicksand" w:hAnsi="Quicksand"/>
          <w:noProof/>
          <w:color w:val="000000" w:themeColor="text1"/>
          <w:sz w:val="24"/>
          <w:szCs w:val="24"/>
        </w:rPr>
        <w:id w:val="1753925811"/>
        <w:placeholder>
          <w:docPart w:val="C17ACFD611204C48A5BFB172FB29C4D4"/>
        </w:placeholder>
        <w:showingPlcHdr/>
      </w:sdtPr>
      <w:sdtContent>
        <w:p w14:paraId="1D248499" w14:textId="7697B915" w:rsidR="000A7DFB" w:rsidRDefault="006D5619" w:rsidP="006D5619">
          <w:pPr>
            <w:spacing w:after="120"/>
            <w:rPr>
              <w:rFonts w:ascii="Quicksand" w:hAnsi="Quicksand"/>
              <w:noProof/>
              <w:color w:val="000000" w:themeColor="text1"/>
              <w:sz w:val="24"/>
              <w:szCs w:val="24"/>
            </w:rPr>
          </w:pPr>
          <w:r w:rsidRPr="00AB62FD">
            <w:rPr>
              <w:rStyle w:val="Textedelespacerserv"/>
            </w:rPr>
            <w:t>Cliquez ou appuyez ici pour entrer du texte.</w:t>
          </w:r>
        </w:p>
      </w:sdtContent>
    </w:sdt>
    <w:p w14:paraId="1218A2FE" w14:textId="77777777" w:rsidR="000A7DFB" w:rsidRDefault="000A7DFB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17B7E793" w14:textId="77777777" w:rsidR="000A7DFB" w:rsidRDefault="000A7DFB" w:rsidP="000A7DFB">
      <w:pPr>
        <w:spacing w:after="120"/>
        <w:ind w:left="142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600EEF9A" w14:textId="2A699428" w:rsidR="000A7DFB" w:rsidRPr="006D5619" w:rsidRDefault="000A7DFB" w:rsidP="006D5619">
      <w:pPr>
        <w:spacing w:after="120"/>
        <w:ind w:left="142"/>
        <w:jc w:val="center"/>
        <w:rPr>
          <w:rFonts w:ascii="Quicksand" w:hAnsi="Quicksand"/>
          <w:b/>
          <w:bCs/>
          <w:noProof/>
          <w:color w:val="EEAC80"/>
          <w:sz w:val="32"/>
          <w:szCs w:val="32"/>
        </w:rPr>
      </w:pPr>
      <w:r w:rsidRPr="006D5619">
        <w:rPr>
          <w:rFonts w:ascii="Quicksand" w:hAnsi="Quicksand"/>
          <w:b/>
          <w:bCs/>
          <w:noProof/>
          <w:color w:val="EEAC80"/>
          <w:sz w:val="32"/>
          <w:szCs w:val="32"/>
        </w:rPr>
        <w:t xml:space="preserve">Merci beaucoup </w:t>
      </w:r>
      <w:r w:rsidR="006D5619">
        <w:rPr>
          <w:rFonts w:ascii="Quicksand" w:hAnsi="Quicksand"/>
          <w:b/>
          <w:bCs/>
          <w:noProof/>
          <w:color w:val="EEAC80"/>
          <w:sz w:val="32"/>
          <w:szCs w:val="32"/>
        </w:rPr>
        <w:br/>
      </w:r>
      <w:r w:rsidR="00A12D21" w:rsidRPr="00A12D21">
        <w:rPr>
          <w:rFonts w:ascii="Quicksand" w:hAnsi="Quicksand"/>
          <w:noProof/>
          <w:color w:val="EEAC80"/>
          <w:sz w:val="32"/>
          <w:szCs w:val="32"/>
        </w:rPr>
        <w:t>pour tes réponses</w:t>
      </w:r>
      <w:r w:rsidRPr="00A12D21">
        <w:rPr>
          <w:rFonts w:ascii="Quicksand" w:hAnsi="Quicksand"/>
          <w:noProof/>
          <w:color w:val="EEAC80"/>
          <w:sz w:val="32"/>
          <w:szCs w:val="32"/>
        </w:rPr>
        <w:t> !</w:t>
      </w:r>
    </w:p>
    <w:p w14:paraId="2802B4ED" w14:textId="77777777" w:rsidR="006D5619" w:rsidRDefault="006D5619" w:rsidP="000A7DFB">
      <w:pPr>
        <w:spacing w:after="120"/>
        <w:ind w:left="142"/>
        <w:jc w:val="center"/>
        <w:rPr>
          <w:rFonts w:ascii="Quicksand" w:hAnsi="Quicksand"/>
          <w:noProof/>
          <w:color w:val="000000" w:themeColor="text1"/>
          <w:sz w:val="24"/>
          <w:szCs w:val="24"/>
        </w:rPr>
      </w:pPr>
    </w:p>
    <w:p w14:paraId="383341C8" w14:textId="3DFCD84C" w:rsidR="000A7DFB" w:rsidRPr="006834DE" w:rsidRDefault="000A7DFB" w:rsidP="000A7DFB">
      <w:pPr>
        <w:spacing w:after="120"/>
        <w:ind w:left="142"/>
        <w:jc w:val="center"/>
        <w:rPr>
          <w:rFonts w:ascii="Quicksand" w:hAnsi="Quicksand"/>
          <w:noProof/>
          <w:color w:val="000000" w:themeColor="text1"/>
          <w:sz w:val="24"/>
          <w:szCs w:val="24"/>
        </w:rPr>
      </w:pPr>
      <w:r>
        <w:rPr>
          <w:rFonts w:ascii="Quicksand" w:hAnsi="Quicksand"/>
          <w:noProof/>
          <w:color w:val="000000" w:themeColor="text1"/>
          <w:sz w:val="24"/>
          <w:szCs w:val="24"/>
        </w:rPr>
        <w:t>L’équipe Codap</w:t>
      </w:r>
    </w:p>
    <w:sectPr w:rsidR="000A7DFB" w:rsidRPr="006834DE" w:rsidSect="00DF6FF0">
      <w:headerReference w:type="default" r:id="rId12"/>
      <w:footerReference w:type="default" r:id="rId13"/>
      <w:pgSz w:w="11907" w:h="16839" w:code="9"/>
      <w:pgMar w:top="1440" w:right="1440" w:bottom="1008" w:left="1440" w:header="17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D0FB8" w14:textId="77777777" w:rsidR="00DF6FF0" w:rsidRDefault="00DF6FF0" w:rsidP="00650259">
      <w:pPr>
        <w:spacing w:after="0" w:line="240" w:lineRule="auto"/>
      </w:pPr>
      <w:r>
        <w:separator/>
      </w:r>
    </w:p>
  </w:endnote>
  <w:endnote w:type="continuationSeparator" w:id="0">
    <w:p w14:paraId="16E53ABD" w14:textId="77777777" w:rsidR="00DF6FF0" w:rsidRDefault="00DF6FF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6B11F0-4CC0-4E68-BC74-76D430A5BA29}"/>
    <w:embedBold r:id="rId2" w:fontKey="{5A07265C-B864-4A93-A710-A2F2163F8F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BBAD1C-DD0C-4B5B-A7FB-2D10E54B726E}"/>
    <w:embedBold r:id="rId4" w:fontKey="{E8F44C27-456E-4DC3-968C-84D6D89CF1BE}"/>
    <w:embedItalic r:id="rId5" w:fontKey="{DCBF0EDD-038A-4280-A9C8-AE1049A4BB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7CF44F-CFBE-4E69-985A-81CBD4DDEEDE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C9733C1E-0962-4BEB-9CBA-1DB5C53BF16B}"/>
    <w:embedBold r:id="rId8" w:fontKey="{1FD346DE-CF43-4237-823A-BA607A2108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6644C3E-DC0B-48B1-A25A-E9B24F80A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2CA1" w14:textId="77777777" w:rsidR="006D5619" w:rsidRPr="006D5619" w:rsidRDefault="006D5619">
    <w:pPr>
      <w:rPr>
        <w:sz w:val="16"/>
        <w:szCs w:val="16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5812"/>
      <w:gridCol w:w="3215"/>
    </w:tblGrid>
    <w:tr w:rsidR="006834DE" w:rsidRPr="0073326A" w14:paraId="7CF6C104" w14:textId="77777777" w:rsidTr="000969BA">
      <w:tc>
        <w:tcPr>
          <w:tcW w:w="5812" w:type="dxa"/>
          <w:vAlign w:val="center"/>
        </w:tcPr>
        <w:p w14:paraId="3A2992EF" w14:textId="48EA42CB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215" w:type="dxa"/>
          <w:vAlign w:val="center"/>
        </w:tcPr>
        <w:p w14:paraId="67F6AA79" w14:textId="36ECB85D" w:rsidR="0073326A" w:rsidRPr="0073326A" w:rsidRDefault="006834D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8C6BC9E" wp14:editId="3717D008">
                <wp:extent cx="1399486" cy="202938"/>
                <wp:effectExtent l="0" t="0" r="0" b="6985"/>
                <wp:docPr id="164256482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452" cy="214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57A739" w14:textId="77777777" w:rsidR="0073326A" w:rsidRDefault="0073326A" w:rsidP="0073326A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FF3F" w14:textId="77777777" w:rsidR="00DF6FF0" w:rsidRDefault="00DF6FF0" w:rsidP="00650259">
      <w:pPr>
        <w:spacing w:after="0" w:line="240" w:lineRule="auto"/>
      </w:pPr>
      <w:r>
        <w:separator/>
      </w:r>
    </w:p>
  </w:footnote>
  <w:footnote w:type="continuationSeparator" w:id="0">
    <w:p w14:paraId="0B5587CE" w14:textId="77777777" w:rsidR="00DF6FF0" w:rsidRDefault="00DF6FF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AC04A" w14:textId="77777777" w:rsidR="000A7DFB" w:rsidRDefault="000A7DFB"/>
  <w:p w14:paraId="63AF30DD" w14:textId="77777777" w:rsidR="00650259" w:rsidRDefault="00650259" w:rsidP="00CE1BA4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9714989">
    <w:abstractNumId w:val="11"/>
  </w:num>
  <w:num w:numId="2" w16cid:durableId="1141655921">
    <w:abstractNumId w:val="7"/>
  </w:num>
  <w:num w:numId="3" w16cid:durableId="1608612088">
    <w:abstractNumId w:val="15"/>
  </w:num>
  <w:num w:numId="4" w16cid:durableId="1864172001">
    <w:abstractNumId w:val="12"/>
  </w:num>
  <w:num w:numId="5" w16cid:durableId="171533308">
    <w:abstractNumId w:val="13"/>
  </w:num>
  <w:num w:numId="6" w16cid:durableId="1363433984">
    <w:abstractNumId w:val="19"/>
  </w:num>
  <w:num w:numId="7" w16cid:durableId="575744643">
    <w:abstractNumId w:val="6"/>
  </w:num>
  <w:num w:numId="8" w16cid:durableId="613828513">
    <w:abstractNumId w:val="10"/>
  </w:num>
  <w:num w:numId="9" w16cid:durableId="701630382">
    <w:abstractNumId w:val="17"/>
  </w:num>
  <w:num w:numId="10" w16cid:durableId="2134976462">
    <w:abstractNumId w:val="1"/>
  </w:num>
  <w:num w:numId="11" w16cid:durableId="1662463968">
    <w:abstractNumId w:val="5"/>
  </w:num>
  <w:num w:numId="12" w16cid:durableId="955989622">
    <w:abstractNumId w:val="0"/>
  </w:num>
  <w:num w:numId="13" w16cid:durableId="1778482213">
    <w:abstractNumId w:val="2"/>
  </w:num>
  <w:num w:numId="14" w16cid:durableId="493617332">
    <w:abstractNumId w:val="9"/>
  </w:num>
  <w:num w:numId="15" w16cid:durableId="1406804289">
    <w:abstractNumId w:val="8"/>
  </w:num>
  <w:num w:numId="16" w16cid:durableId="1443486">
    <w:abstractNumId w:val="16"/>
  </w:num>
  <w:num w:numId="17" w16cid:durableId="2100641371">
    <w:abstractNumId w:val="3"/>
  </w:num>
  <w:num w:numId="18" w16cid:durableId="269747374">
    <w:abstractNumId w:val="21"/>
  </w:num>
  <w:num w:numId="19" w16cid:durableId="281378356">
    <w:abstractNumId w:val="18"/>
  </w:num>
  <w:num w:numId="20" w16cid:durableId="1848667287">
    <w:abstractNumId w:val="14"/>
  </w:num>
  <w:num w:numId="21" w16cid:durableId="350499396">
    <w:abstractNumId w:val="20"/>
  </w:num>
  <w:num w:numId="22" w16cid:durableId="166057433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nOCuY0BpFbuJjtBMOgrrPECNZYDTYVHun6hyuqGKaNv4TafujAfDhln9s+4dfyAHGiILzr1k6t3Xre/IAWB+Dw==" w:salt="tTPRZvzcpQTqj2BGPF8BU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4DE"/>
    <w:rsid w:val="00027594"/>
    <w:rsid w:val="00052382"/>
    <w:rsid w:val="0006568A"/>
    <w:rsid w:val="00076F0F"/>
    <w:rsid w:val="00084253"/>
    <w:rsid w:val="000969BA"/>
    <w:rsid w:val="00097520"/>
    <w:rsid w:val="000A7DFB"/>
    <w:rsid w:val="000D1F49"/>
    <w:rsid w:val="000D7B1A"/>
    <w:rsid w:val="001727CA"/>
    <w:rsid w:val="001B2D93"/>
    <w:rsid w:val="00290F5E"/>
    <w:rsid w:val="002C2E4D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5F7EB8"/>
    <w:rsid w:val="00615569"/>
    <w:rsid w:val="0063200A"/>
    <w:rsid w:val="0063739C"/>
    <w:rsid w:val="00650259"/>
    <w:rsid w:val="00651C81"/>
    <w:rsid w:val="00657E3E"/>
    <w:rsid w:val="006834DE"/>
    <w:rsid w:val="006C2190"/>
    <w:rsid w:val="006D55B0"/>
    <w:rsid w:val="006D5619"/>
    <w:rsid w:val="006E62D8"/>
    <w:rsid w:val="00713D1C"/>
    <w:rsid w:val="00732B16"/>
    <w:rsid w:val="0073326A"/>
    <w:rsid w:val="007343C5"/>
    <w:rsid w:val="00752239"/>
    <w:rsid w:val="00770F25"/>
    <w:rsid w:val="007A35A8"/>
    <w:rsid w:val="007B0A85"/>
    <w:rsid w:val="007B3954"/>
    <w:rsid w:val="007C6A52"/>
    <w:rsid w:val="007E1430"/>
    <w:rsid w:val="00806FF3"/>
    <w:rsid w:val="0082043E"/>
    <w:rsid w:val="008E203A"/>
    <w:rsid w:val="0091229C"/>
    <w:rsid w:val="00940E73"/>
    <w:rsid w:val="00975D96"/>
    <w:rsid w:val="00976D36"/>
    <w:rsid w:val="0098597D"/>
    <w:rsid w:val="009A2336"/>
    <w:rsid w:val="009F619A"/>
    <w:rsid w:val="009F6DDE"/>
    <w:rsid w:val="00A119CA"/>
    <w:rsid w:val="00A12D21"/>
    <w:rsid w:val="00A370A8"/>
    <w:rsid w:val="00A51B9A"/>
    <w:rsid w:val="00A60442"/>
    <w:rsid w:val="00AB0BCC"/>
    <w:rsid w:val="00AC4402"/>
    <w:rsid w:val="00B160CA"/>
    <w:rsid w:val="00B505C5"/>
    <w:rsid w:val="00BD4753"/>
    <w:rsid w:val="00BD5CB1"/>
    <w:rsid w:val="00BE62EE"/>
    <w:rsid w:val="00C003BA"/>
    <w:rsid w:val="00C46878"/>
    <w:rsid w:val="00C72268"/>
    <w:rsid w:val="00CB4A51"/>
    <w:rsid w:val="00CC747D"/>
    <w:rsid w:val="00CD4532"/>
    <w:rsid w:val="00CD47B0"/>
    <w:rsid w:val="00CE0446"/>
    <w:rsid w:val="00CE1BA4"/>
    <w:rsid w:val="00CE6104"/>
    <w:rsid w:val="00CE7918"/>
    <w:rsid w:val="00D16163"/>
    <w:rsid w:val="00D32EE1"/>
    <w:rsid w:val="00D33D06"/>
    <w:rsid w:val="00D411E3"/>
    <w:rsid w:val="00D559D0"/>
    <w:rsid w:val="00D93DEA"/>
    <w:rsid w:val="00DB3FAD"/>
    <w:rsid w:val="00DD42AC"/>
    <w:rsid w:val="00DE4D2D"/>
    <w:rsid w:val="00DF6FF0"/>
    <w:rsid w:val="00E116D9"/>
    <w:rsid w:val="00E61C09"/>
    <w:rsid w:val="00E677FE"/>
    <w:rsid w:val="00E85EC8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926A6"/>
  <w15:chartTrackingRefBased/>
  <w15:docId w15:val="{2DD8E779-E120-4DAB-81F5-1214EA3F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5619"/>
  </w:style>
  <w:style w:type="paragraph" w:styleId="Titre1">
    <w:name w:val="heading 1"/>
    <w:basedOn w:val="Normal"/>
    <w:link w:val="Titre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51C81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51C8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83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scriptions@codap.org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Formulaire%20de%20rembours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AD3332-F31B-4034-884E-EFC7AB3ADEFD}"/>
      </w:docPartPr>
      <w:docPartBody>
        <w:p w:rsidR="0032592A" w:rsidRDefault="006E0F37"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7A5B2522AF4045B57306646D72B2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99A95-6546-4811-AFED-7D6059949912}"/>
      </w:docPartPr>
      <w:docPartBody>
        <w:p w:rsidR="0015788A" w:rsidRDefault="00877F4C" w:rsidP="00877F4C">
          <w:pPr>
            <w:pStyle w:val="207A5B2522AF4045B57306646D72B2D9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3C87B8F7E442328264BFDDA6E4B8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3A888-6A77-40C2-BB5D-6492BB6C5E27}"/>
      </w:docPartPr>
      <w:docPartBody>
        <w:p w:rsidR="0015788A" w:rsidRDefault="00877F4C" w:rsidP="00877F4C">
          <w:pPr>
            <w:pStyle w:val="5A3C87B8F7E442328264BFDDA6E4B83A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2C9075A7C04952B4139187C0EFDA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5F231C-D61B-44D3-B54D-66DA7E4117E7}"/>
      </w:docPartPr>
      <w:docPartBody>
        <w:p w:rsidR="0015788A" w:rsidRDefault="00877F4C" w:rsidP="00877F4C">
          <w:pPr>
            <w:pStyle w:val="1D2C9075A7C04952B4139187C0EFDA77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1C737322C94E82B3F7BCC7F44C6A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11338-4547-48F6-874D-95F710A85E81}"/>
      </w:docPartPr>
      <w:docPartBody>
        <w:p w:rsidR="0015788A" w:rsidRDefault="00877F4C" w:rsidP="00877F4C">
          <w:pPr>
            <w:pStyle w:val="0C1C737322C94E82B3F7BCC7F44C6A5D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67867709B34A958EB0B9261D29EB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EF8AB-2473-4ED6-BE5E-49744B3C8B15}"/>
      </w:docPartPr>
      <w:docPartBody>
        <w:p w:rsidR="0015788A" w:rsidRDefault="00877F4C" w:rsidP="00877F4C">
          <w:pPr>
            <w:pStyle w:val="0A67867709B34A958EB0B9261D29EB49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92CE778E01458480C53D52F4B42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C918E-CED3-42E2-BE91-D608E966251E}"/>
      </w:docPartPr>
      <w:docPartBody>
        <w:p w:rsidR="0015788A" w:rsidRDefault="00877F4C" w:rsidP="00877F4C">
          <w:pPr>
            <w:pStyle w:val="3992CE778E01458480C53D52F4B4204E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37473AC02B4D78A57050DBA5EBA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1A7B86-9B1D-4875-90C3-4E5ECBEA4344}"/>
      </w:docPartPr>
      <w:docPartBody>
        <w:p w:rsidR="0015788A" w:rsidRDefault="00877F4C" w:rsidP="00877F4C">
          <w:pPr>
            <w:pStyle w:val="C937473AC02B4D78A57050DBA5EBA91F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19DF1C6B1E4B7DA4AFFB29298EBC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166AF1-268E-4623-88CA-0FB78942908D}"/>
      </w:docPartPr>
      <w:docPartBody>
        <w:p w:rsidR="0015788A" w:rsidRDefault="00877F4C" w:rsidP="00877F4C">
          <w:pPr>
            <w:pStyle w:val="F919DF1C6B1E4B7DA4AFFB29298EBCF5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959265F747499D8F5E5E3D8B234A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675B5D-2110-45C2-AA29-D267E02C7A13}"/>
      </w:docPartPr>
      <w:docPartBody>
        <w:p w:rsidR="0015788A" w:rsidRDefault="00877F4C" w:rsidP="00877F4C">
          <w:pPr>
            <w:pStyle w:val="A6959265F747499D8F5E5E3D8B234A7F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A11DEEE8AA472AB34033DB7FA1A6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A27571-467B-4DC2-9A49-616CFFFAB9EC}"/>
      </w:docPartPr>
      <w:docPartBody>
        <w:p w:rsidR="0015788A" w:rsidRDefault="00877F4C" w:rsidP="00877F4C">
          <w:pPr>
            <w:pStyle w:val="01A11DEEE8AA472AB34033DB7FA1A6A8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E350B7880746B4B149F84BD4798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3717B0-8441-44C7-BC48-C4F06157CF57}"/>
      </w:docPartPr>
      <w:docPartBody>
        <w:p w:rsidR="0015788A" w:rsidRDefault="00877F4C" w:rsidP="00877F4C">
          <w:pPr>
            <w:pStyle w:val="F1E350B7880746B4B149F84BD479881E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8FBC083314F28933B9CA14C7CF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50B3D-089F-4DC8-853A-EEE661E31381}"/>
      </w:docPartPr>
      <w:docPartBody>
        <w:p w:rsidR="0015788A" w:rsidRDefault="00877F4C" w:rsidP="00877F4C">
          <w:pPr>
            <w:pStyle w:val="3A18FBC083314F28933B9CA14C7CFD00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0CF3E2EDAC4692A557E640BDAA03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BDCA67-BFE5-4FCB-BEEC-330035D48FB8}"/>
      </w:docPartPr>
      <w:docPartBody>
        <w:p w:rsidR="0015788A" w:rsidRDefault="00877F4C" w:rsidP="00877F4C">
          <w:pPr>
            <w:pStyle w:val="DF0CF3E2EDAC4692A557E640BDAA0310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B747A2AD174829BEF061B4781174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EA837D-9D38-4824-9A3E-E00C1C90DFFF}"/>
      </w:docPartPr>
      <w:docPartBody>
        <w:p w:rsidR="0015788A" w:rsidRDefault="00877F4C" w:rsidP="00877F4C">
          <w:pPr>
            <w:pStyle w:val="2DB747A2AD174829BEF061B478117402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D0A7B6-68A0-4E10-A7D5-6C8EC0611753}"/>
      </w:docPartPr>
      <w:docPartBody>
        <w:p w:rsidR="0015788A" w:rsidRDefault="0032592A">
          <w:r w:rsidRPr="00AB62FD">
            <w:rPr>
              <w:rStyle w:val="Textedelespacerserv"/>
            </w:rPr>
            <w:t>Choisissez un bloc de construction.</w:t>
          </w:r>
        </w:p>
      </w:docPartBody>
    </w:docPart>
    <w:docPart>
      <w:docPartPr>
        <w:name w:val="33CA6C68FB3C46FC87B0C97A58EB1E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3869E-3B7E-41E4-9B9E-FB3CB19AF4C3}"/>
      </w:docPartPr>
      <w:docPartBody>
        <w:p w:rsidR="0015788A" w:rsidRDefault="00877F4C" w:rsidP="00877F4C">
          <w:pPr>
            <w:pStyle w:val="33CA6C68FB3C46FC87B0C97A58EB1E0B1"/>
          </w:pPr>
          <w:r w:rsidRPr="00AC440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7FA7FEE752422EAD42B3E3F21D36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13CC87-8176-4CF0-82B4-6DDCEA6FA036}"/>
      </w:docPartPr>
      <w:docPartBody>
        <w:p w:rsidR="0015788A" w:rsidRDefault="00877F4C" w:rsidP="00877F4C">
          <w:pPr>
            <w:pStyle w:val="D57FA7FEE752422EAD42B3E3F21D36DE1"/>
          </w:pPr>
          <w:r w:rsidRPr="00AC440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804FC0122E4736B6F778E23CC8AF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33DD5A-DD16-4FBF-AEAC-6E5E388CB6FD}"/>
      </w:docPartPr>
      <w:docPartBody>
        <w:p w:rsidR="0015788A" w:rsidRDefault="00877F4C" w:rsidP="00877F4C">
          <w:pPr>
            <w:pStyle w:val="C9804FC0122E4736B6F778E23CC8AF9C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38117583B64B469B9D8939B23C8189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BF885D-7776-4ABE-91D7-48A31003E369}"/>
      </w:docPartPr>
      <w:docPartBody>
        <w:p w:rsidR="0015788A" w:rsidRDefault="00877F4C" w:rsidP="00877F4C">
          <w:pPr>
            <w:pStyle w:val="38117583B64B469B9D8939B23C8189691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F143E6E5804EEE8E68B2ADB4E180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2BFC48-8593-47FB-8913-90AF1CE671EA}"/>
      </w:docPartPr>
      <w:docPartBody>
        <w:p w:rsidR="0015788A" w:rsidRDefault="00877F4C" w:rsidP="00877F4C">
          <w:pPr>
            <w:pStyle w:val="3EF143E6E5804EEE8E68B2ADB4E180BB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36EEBBCD3EF54E04BFF5EEC10614D6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C56DF-F82E-4344-9C3C-2E9B89B43E8C}"/>
      </w:docPartPr>
      <w:docPartBody>
        <w:p w:rsidR="0015788A" w:rsidRDefault="00877F4C" w:rsidP="00877F4C">
          <w:pPr>
            <w:pStyle w:val="36EEBBCD3EF54E04BFF5EEC10614D640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3807212AF72A4B988C4BF8FC5ED62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78E360-71D6-42C7-9204-0F802F8022F6}"/>
      </w:docPartPr>
      <w:docPartBody>
        <w:p w:rsidR="0015788A" w:rsidRDefault="00877F4C" w:rsidP="00877F4C">
          <w:pPr>
            <w:pStyle w:val="3807212AF72A4B988C4BF8FC5ED62CBF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A83043E51CDF4AEA89D683A3ACA3D7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AFE1A-0CC7-4B10-A1F9-972AAE2E39E9}"/>
      </w:docPartPr>
      <w:docPartBody>
        <w:p w:rsidR="0015788A" w:rsidRDefault="00877F4C" w:rsidP="00877F4C">
          <w:pPr>
            <w:pStyle w:val="A83043E51CDF4AEA89D683A3ACA3D726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7F6D7AF74CDD4A26B9921B897D486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E69A4-5DC7-4A67-B258-78B953DE4A4C}"/>
      </w:docPartPr>
      <w:docPartBody>
        <w:p w:rsidR="0015788A" w:rsidRDefault="00877F4C" w:rsidP="00877F4C">
          <w:pPr>
            <w:pStyle w:val="7F6D7AF74CDD4A26B9921B897D486BFF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381814424842BC9FA2CEE05D8054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5F1CD7-66A7-4103-B29C-D37CC525692B}"/>
      </w:docPartPr>
      <w:docPartBody>
        <w:p w:rsidR="0015788A" w:rsidRDefault="00877F4C" w:rsidP="00877F4C">
          <w:pPr>
            <w:pStyle w:val="5C381814424842BC9FA2CEE05D805448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05530C59650A48319C7EACB0EF5F5C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39260A-7D5F-4D6F-94F0-14F2F74F8D89}"/>
      </w:docPartPr>
      <w:docPartBody>
        <w:p w:rsidR="0015788A" w:rsidRDefault="00877F4C" w:rsidP="00877F4C">
          <w:pPr>
            <w:pStyle w:val="05530C59650A48319C7EACB0EF5F5CAF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C527DB6199804DB3AE3222A8565690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906B7A-CA83-4768-B1E1-B68F0D520CD0}"/>
      </w:docPartPr>
      <w:docPartBody>
        <w:p w:rsidR="0015788A" w:rsidRDefault="00877F4C" w:rsidP="00877F4C">
          <w:pPr>
            <w:pStyle w:val="C527DB6199804DB3AE3222A8565690611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84299D72F545F59EC3618A014DB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C77DE6-FFD1-44E3-BF31-0EA74DFBADEB}"/>
      </w:docPartPr>
      <w:docPartBody>
        <w:p w:rsidR="00931D01" w:rsidRDefault="00877F4C" w:rsidP="00877F4C">
          <w:pPr>
            <w:pStyle w:val="5C84299D72F545F59EC3618A014DB827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E3DA2C356DEB47108B1E69FD85F0E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C2E7A-6794-4412-9281-03ABCA09403D}"/>
      </w:docPartPr>
      <w:docPartBody>
        <w:p w:rsidR="00931D01" w:rsidRDefault="00877F4C" w:rsidP="00877F4C">
          <w:pPr>
            <w:pStyle w:val="E3DA2C356DEB47108B1E69FD85F0EBE0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DA67E60C8044D19892A9AF68C234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B641DE-F15D-4356-9724-B810626FEEFE}"/>
      </w:docPartPr>
      <w:docPartBody>
        <w:p w:rsidR="00931D01" w:rsidRDefault="00877F4C" w:rsidP="00877F4C">
          <w:pPr>
            <w:pStyle w:val="F0DA67E60C8044D19892A9AF68C234F3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24C83565D547EB9917B6331093A6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703071-58E7-4AD5-8C2C-42AA7F67EFB9}"/>
      </w:docPartPr>
      <w:docPartBody>
        <w:p w:rsidR="00931D01" w:rsidRDefault="00877F4C" w:rsidP="00877F4C">
          <w:pPr>
            <w:pStyle w:val="E524C83565D547EB9917B6331093A6D3"/>
          </w:pPr>
          <w:r w:rsidRPr="00AC440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F58CA0DD454349823C9F8C01DBE1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21519E-B17F-47B6-B2CE-2E4C97CE88F5}"/>
      </w:docPartPr>
      <w:docPartBody>
        <w:p w:rsidR="00931D01" w:rsidRDefault="00877F4C" w:rsidP="00877F4C">
          <w:pPr>
            <w:pStyle w:val="C2F58CA0DD454349823C9F8C01DBE10D"/>
          </w:pPr>
          <w:r w:rsidRPr="00AC440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66407AE8E241359BB334490C311B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B20615-71CD-444A-BDCC-202B3A90E822}"/>
      </w:docPartPr>
      <w:docPartBody>
        <w:p w:rsidR="00931D01" w:rsidRDefault="00877F4C" w:rsidP="00877F4C">
          <w:pPr>
            <w:pStyle w:val="5F66407AE8E241359BB334490C311BD1"/>
          </w:pPr>
          <w:r w:rsidRPr="00AC440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3D6316376541F0A7A6F9F845C1AF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B846B6-B017-465E-9D3A-CA1D9053D61A}"/>
      </w:docPartPr>
      <w:docPartBody>
        <w:p w:rsidR="00931D01" w:rsidRDefault="00877F4C" w:rsidP="00877F4C">
          <w:pPr>
            <w:pStyle w:val="A43D6316376541F0A7A6F9F845C1AF3D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10E44BCC3844E6B8301AB6A856F6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B7A5AE-4E37-4516-877C-8835CC641799}"/>
      </w:docPartPr>
      <w:docPartBody>
        <w:p w:rsidR="00931D01" w:rsidRDefault="00877F4C" w:rsidP="00877F4C">
          <w:pPr>
            <w:pStyle w:val="0E10E44BCC3844E6B8301AB6A856F6B2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7ACFD611204C48A5BFB172FB29C4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8063BF-B5F5-42E2-8817-2846436BDF36}"/>
      </w:docPartPr>
      <w:docPartBody>
        <w:p w:rsidR="00931D01" w:rsidRDefault="00877F4C" w:rsidP="00877F4C">
          <w:pPr>
            <w:pStyle w:val="C17ACFD611204C48A5BFB172FB29C4D4"/>
          </w:pPr>
          <w:r w:rsidRPr="00AB62F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F7E8A85E06428CA41B979742289D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41BC4A-B265-4E8B-BCBB-57C599F3BC67}"/>
      </w:docPartPr>
      <w:docPartBody>
        <w:p w:rsidR="00931D01" w:rsidRDefault="00877F4C" w:rsidP="00877F4C">
          <w:pPr>
            <w:pStyle w:val="3CF7E8A85E06428CA41B979742289D50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9360B7E8964E4FCCAAEC1AC50A951E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48CE09-25CF-4027-9CDE-7AAD6B95091E}"/>
      </w:docPartPr>
      <w:docPartBody>
        <w:p w:rsidR="00931D01" w:rsidRDefault="00877F4C" w:rsidP="00877F4C">
          <w:pPr>
            <w:pStyle w:val="9360B7E8964E4FCCAAEC1AC50A951E15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D1E78006CB514449863008F79C60E3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1998C8-B263-471D-9DC5-A4B8A1825FAD}"/>
      </w:docPartPr>
      <w:docPartBody>
        <w:p w:rsidR="00931D01" w:rsidRDefault="00877F4C" w:rsidP="00877F4C">
          <w:pPr>
            <w:pStyle w:val="D1E78006CB514449863008F79C60E30F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BCDC0E397B6B4E17ADD699F06D2FA2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27CBF0-9A3D-471B-87C0-12EC0E1FAF2B}"/>
      </w:docPartPr>
      <w:docPartBody>
        <w:p w:rsidR="00931D01" w:rsidRDefault="00877F4C" w:rsidP="00877F4C">
          <w:pPr>
            <w:pStyle w:val="BCDC0E397B6B4E17ADD699F06D2FA2ED"/>
          </w:pPr>
          <w:r w:rsidRPr="00AB62FD">
            <w:rPr>
              <w:rStyle w:val="Textedelespacerserv"/>
            </w:rPr>
            <w:t>Choisissez un élément.</w:t>
          </w:r>
        </w:p>
      </w:docPartBody>
    </w:docPart>
    <w:docPart>
      <w:docPartPr>
        <w:name w:val="14435E33140044E68B1E64C8403C8B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C26C9D-EAD2-4C65-8238-45F4F30007F0}"/>
      </w:docPartPr>
      <w:docPartBody>
        <w:p w:rsidR="00931D01" w:rsidRDefault="00877F4C" w:rsidP="00877F4C">
          <w:pPr>
            <w:pStyle w:val="14435E33140044E68B1E64C8403C8B00"/>
          </w:pPr>
          <w:r w:rsidRPr="00AB62F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F37"/>
    <w:rsid w:val="0015788A"/>
    <w:rsid w:val="0032592A"/>
    <w:rsid w:val="00531F38"/>
    <w:rsid w:val="00677A42"/>
    <w:rsid w:val="006E0F37"/>
    <w:rsid w:val="00755C89"/>
    <w:rsid w:val="007E0B01"/>
    <w:rsid w:val="007F7B06"/>
    <w:rsid w:val="00877F4C"/>
    <w:rsid w:val="008B7C98"/>
    <w:rsid w:val="00931D01"/>
    <w:rsid w:val="00A579A4"/>
    <w:rsid w:val="00B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77F4C"/>
    <w:rPr>
      <w:color w:val="808080"/>
    </w:rPr>
  </w:style>
  <w:style w:type="paragraph" w:customStyle="1" w:styleId="207A5B2522AF4045B57306646D72B2D9">
    <w:name w:val="207A5B2522AF4045B57306646D72B2D9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A3C87B8F7E442328264BFDDA6E4B83A">
    <w:name w:val="5A3C87B8F7E442328264BFDDA6E4B83A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D2C9075A7C04952B4139187C0EFDA77">
    <w:name w:val="1D2C9075A7C04952B4139187C0EFDA77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C1C737322C94E82B3F7BCC7F44C6A5D">
    <w:name w:val="0C1C737322C94E82B3F7BCC7F44C6A5D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A67867709B34A958EB0B9261D29EB49">
    <w:name w:val="0A67867709B34A958EB0B9261D29EB49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992CE778E01458480C53D52F4B4204E">
    <w:name w:val="3992CE778E01458480C53D52F4B4204E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937473AC02B4D78A57050DBA5EBA91F">
    <w:name w:val="C937473AC02B4D78A57050DBA5EBA91F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19DF1C6B1E4B7DA4AFFB29298EBCF5">
    <w:name w:val="F919DF1C6B1E4B7DA4AFFB29298EBCF5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6959265F747499D8F5E5E3D8B234A7F">
    <w:name w:val="A6959265F747499D8F5E5E3D8B234A7F"/>
    <w:rsid w:val="0032592A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896AAAA173C41A8B79449E57AF24D61">
    <w:name w:val="D896AAAA173C41A8B79449E57AF24D61"/>
    <w:rsid w:val="0032592A"/>
  </w:style>
  <w:style w:type="paragraph" w:customStyle="1" w:styleId="C31FD0D9252F4D92A99AE91BDB0BDE02">
    <w:name w:val="C31FD0D9252F4D92A99AE91BDB0BDE02"/>
    <w:rsid w:val="0032592A"/>
  </w:style>
  <w:style w:type="paragraph" w:customStyle="1" w:styleId="D5AB82D54DBE4E1987EDBF88E5446782">
    <w:name w:val="D5AB82D54DBE4E1987EDBF88E5446782"/>
    <w:rsid w:val="0032592A"/>
  </w:style>
  <w:style w:type="paragraph" w:customStyle="1" w:styleId="E8AFC7E6F74B417987591AAE86844E01">
    <w:name w:val="E8AFC7E6F74B417987591AAE86844E01"/>
    <w:rsid w:val="0032592A"/>
  </w:style>
  <w:style w:type="paragraph" w:customStyle="1" w:styleId="CAFC982FED8D417EBA55DE55877C4A35">
    <w:name w:val="CAFC982FED8D417EBA55DE55877C4A35"/>
    <w:rsid w:val="0032592A"/>
  </w:style>
  <w:style w:type="paragraph" w:customStyle="1" w:styleId="01A11DEEE8AA472AB34033DB7FA1A6A8">
    <w:name w:val="01A11DEEE8AA472AB34033DB7FA1A6A8"/>
    <w:rsid w:val="0032592A"/>
  </w:style>
  <w:style w:type="paragraph" w:customStyle="1" w:styleId="F1E350B7880746B4B149F84BD479881E">
    <w:name w:val="F1E350B7880746B4B149F84BD479881E"/>
    <w:rsid w:val="0032592A"/>
  </w:style>
  <w:style w:type="paragraph" w:customStyle="1" w:styleId="3A18FBC083314F28933B9CA14C7CFD00">
    <w:name w:val="3A18FBC083314F28933B9CA14C7CFD00"/>
    <w:rsid w:val="0032592A"/>
  </w:style>
  <w:style w:type="paragraph" w:customStyle="1" w:styleId="DF0CF3E2EDAC4692A557E640BDAA0310">
    <w:name w:val="DF0CF3E2EDAC4692A557E640BDAA0310"/>
    <w:rsid w:val="0032592A"/>
  </w:style>
  <w:style w:type="paragraph" w:customStyle="1" w:styleId="2DB747A2AD174829BEF061B478117402">
    <w:name w:val="2DB747A2AD174829BEF061B478117402"/>
    <w:rsid w:val="0032592A"/>
  </w:style>
  <w:style w:type="paragraph" w:customStyle="1" w:styleId="482337CA3A9A49BEA74EF6A888420E5C">
    <w:name w:val="482337CA3A9A49BEA74EF6A888420E5C"/>
    <w:rsid w:val="0032592A"/>
  </w:style>
  <w:style w:type="paragraph" w:customStyle="1" w:styleId="4C190671087848798AE195E290EC705D">
    <w:name w:val="4C190671087848798AE195E290EC705D"/>
    <w:rsid w:val="0032592A"/>
  </w:style>
  <w:style w:type="paragraph" w:customStyle="1" w:styleId="19D985C86BF643B687B05D13657667DF">
    <w:name w:val="19D985C86BF643B687B05D13657667DF"/>
    <w:rsid w:val="0032592A"/>
  </w:style>
  <w:style w:type="paragraph" w:customStyle="1" w:styleId="33CA6C68FB3C46FC87B0C97A58EB1E0B">
    <w:name w:val="33CA6C68FB3C46FC87B0C97A58EB1E0B"/>
    <w:rsid w:val="0032592A"/>
  </w:style>
  <w:style w:type="paragraph" w:customStyle="1" w:styleId="D57FA7FEE752422EAD42B3E3F21D36DE">
    <w:name w:val="D57FA7FEE752422EAD42B3E3F21D36DE"/>
    <w:rsid w:val="0032592A"/>
  </w:style>
  <w:style w:type="paragraph" w:customStyle="1" w:styleId="4E2B597BB72E478AA941C4F51F21EC57">
    <w:name w:val="4E2B597BB72E478AA941C4F51F21EC57"/>
    <w:rsid w:val="0032592A"/>
  </w:style>
  <w:style w:type="paragraph" w:customStyle="1" w:styleId="7F0ED2A65E1649A59B589F4F716A1273">
    <w:name w:val="7F0ED2A65E1649A59B589F4F716A1273"/>
    <w:rsid w:val="0032592A"/>
  </w:style>
  <w:style w:type="paragraph" w:customStyle="1" w:styleId="C9804FC0122E4736B6F778E23CC8AF9C">
    <w:name w:val="C9804FC0122E4736B6F778E23CC8AF9C"/>
    <w:rsid w:val="0032592A"/>
  </w:style>
  <w:style w:type="paragraph" w:customStyle="1" w:styleId="38117583B64B469B9D8939B23C818969">
    <w:name w:val="38117583B64B469B9D8939B23C818969"/>
    <w:rsid w:val="0032592A"/>
  </w:style>
  <w:style w:type="paragraph" w:customStyle="1" w:styleId="3EF143E6E5804EEE8E68B2ADB4E180BB">
    <w:name w:val="3EF143E6E5804EEE8E68B2ADB4E180BB"/>
    <w:rsid w:val="0032592A"/>
  </w:style>
  <w:style w:type="paragraph" w:customStyle="1" w:styleId="36EEBBCD3EF54E04BFF5EEC10614D640">
    <w:name w:val="36EEBBCD3EF54E04BFF5EEC10614D640"/>
    <w:rsid w:val="0032592A"/>
  </w:style>
  <w:style w:type="paragraph" w:customStyle="1" w:styleId="3807212AF72A4B988C4BF8FC5ED62CBF">
    <w:name w:val="3807212AF72A4B988C4BF8FC5ED62CBF"/>
    <w:rsid w:val="0032592A"/>
  </w:style>
  <w:style w:type="paragraph" w:customStyle="1" w:styleId="A83043E51CDF4AEA89D683A3ACA3D726">
    <w:name w:val="A83043E51CDF4AEA89D683A3ACA3D726"/>
    <w:rsid w:val="0032592A"/>
  </w:style>
  <w:style w:type="paragraph" w:customStyle="1" w:styleId="7F6D7AF74CDD4A26B9921B897D486BFF">
    <w:name w:val="7F6D7AF74CDD4A26B9921B897D486BFF"/>
    <w:rsid w:val="0032592A"/>
  </w:style>
  <w:style w:type="paragraph" w:customStyle="1" w:styleId="5C381814424842BC9FA2CEE05D805448">
    <w:name w:val="5C381814424842BC9FA2CEE05D805448"/>
    <w:rsid w:val="0032592A"/>
  </w:style>
  <w:style w:type="paragraph" w:customStyle="1" w:styleId="05530C59650A48319C7EACB0EF5F5CAF">
    <w:name w:val="05530C59650A48319C7EACB0EF5F5CAF"/>
    <w:rsid w:val="0032592A"/>
  </w:style>
  <w:style w:type="paragraph" w:customStyle="1" w:styleId="C527DB6199804DB3AE3222A856569061">
    <w:name w:val="C527DB6199804DB3AE3222A856569061"/>
    <w:rsid w:val="0032592A"/>
  </w:style>
  <w:style w:type="paragraph" w:customStyle="1" w:styleId="207A5B2522AF4045B57306646D72B2D91">
    <w:name w:val="207A5B2522AF4045B57306646D72B2D9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A3C87B8F7E442328264BFDDA6E4B83A1">
    <w:name w:val="5A3C87B8F7E442328264BFDDA6E4B83A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1D2C9075A7C04952B4139187C0EFDA771">
    <w:name w:val="1D2C9075A7C04952B4139187C0EFDA77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C1C737322C94E82B3F7BCC7F44C6A5D1">
    <w:name w:val="0C1C737322C94E82B3F7BCC7F44C6A5D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A67867709B34A958EB0B9261D29EB491">
    <w:name w:val="0A67867709B34A958EB0B9261D29EB49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992CE778E01458480C53D52F4B4204E1">
    <w:name w:val="3992CE778E01458480C53D52F4B4204E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937473AC02B4D78A57050DBA5EBA91F1">
    <w:name w:val="C937473AC02B4D78A57050DBA5EBA91F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919DF1C6B1E4B7DA4AFFB29298EBCF51">
    <w:name w:val="F919DF1C6B1E4B7DA4AFFB29298EBCF5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6959265F747499D8F5E5E3D8B234A7F1">
    <w:name w:val="A6959265F747499D8F5E5E3D8B234A7F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C84299D72F545F59EC3618A014DB827">
    <w:name w:val="5C84299D72F545F59EC3618A014DB827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896AAAA173C41A8B79449E57AF24D611">
    <w:name w:val="D896AAAA173C41A8B79449E57AF24D61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31FD0D9252F4D92A99AE91BDB0BDE021">
    <w:name w:val="C31FD0D9252F4D92A99AE91BDB0BDE02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5AB82D54DBE4E1987EDBF88E54467821">
    <w:name w:val="D5AB82D54DBE4E1987EDBF88E5446782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A11DEEE8AA472AB34033DB7FA1A6A81">
    <w:name w:val="01A11DEEE8AA472AB34033DB7FA1A6A8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1E350B7880746B4B149F84BD479881E1">
    <w:name w:val="F1E350B7880746B4B149F84BD479881E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A18FBC083314F28933B9CA14C7CFD001">
    <w:name w:val="3A18FBC083314F28933B9CA14C7CFD00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F0CF3E2EDAC4692A557E640BDAA03101">
    <w:name w:val="DF0CF3E2EDAC4692A557E640BDAA0310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DB747A2AD174829BEF061B4781174021">
    <w:name w:val="2DB747A2AD174829BEF061B478117402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3CA6C68FB3C46FC87B0C97A58EB1E0B1">
    <w:name w:val="33CA6C68FB3C46FC87B0C97A58EB1E0B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57FA7FEE752422EAD42B3E3F21D36DE1">
    <w:name w:val="D57FA7FEE752422EAD42B3E3F21D36DE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E3DA2C356DEB47108B1E69FD85F0EBE0">
    <w:name w:val="E3DA2C356DEB47108B1E69FD85F0EBE0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0DA67E60C8044D19892A9AF68C234F3">
    <w:name w:val="F0DA67E60C8044D19892A9AF68C234F3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E524C83565D547EB9917B6331093A6D3">
    <w:name w:val="E524C83565D547EB9917B6331093A6D3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2F58CA0DD454349823C9F8C01DBE10D">
    <w:name w:val="C2F58CA0DD454349823C9F8C01DBE10D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F66407AE8E241359BB334490C311BD1">
    <w:name w:val="5F66407AE8E241359BB334490C311BD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E2B597BB72E478AA941C4F51F21EC571">
    <w:name w:val="4E2B597BB72E478AA941C4F51F21EC57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7F0ED2A65E1649A59B589F4F716A12731">
    <w:name w:val="7F0ED2A65E1649A59B589F4F716A1273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9804FC0122E4736B6F778E23CC8AF9C1">
    <w:name w:val="C9804FC0122E4736B6F778E23CC8AF9C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43D6316376541F0A7A6F9F845C1AF3D">
    <w:name w:val="A43D6316376541F0A7A6F9F845C1AF3D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8117583B64B469B9D8939B23C8189691">
    <w:name w:val="38117583B64B469B9D8939B23C818969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EF143E6E5804EEE8E68B2ADB4E180BB1">
    <w:name w:val="3EF143E6E5804EEE8E68B2ADB4E180BB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6EEBBCD3EF54E04BFF5EEC10614D6401">
    <w:name w:val="36EEBBCD3EF54E04BFF5EEC10614D640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807212AF72A4B988C4BF8FC5ED62CBF1">
    <w:name w:val="3807212AF72A4B988C4BF8FC5ED62CBF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83043E51CDF4AEA89D683A3ACA3D7261">
    <w:name w:val="A83043E51CDF4AEA89D683A3ACA3D726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7F6D7AF74CDD4A26B9921B897D486BFF1">
    <w:name w:val="7F6D7AF74CDD4A26B9921B897D486BFF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5C381814424842BC9FA2CEE05D8054481">
    <w:name w:val="5C381814424842BC9FA2CEE05D805448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5530C59650A48319C7EACB0EF5F5CAF1">
    <w:name w:val="05530C59650A48319C7EACB0EF5F5CAF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527DB6199804DB3AE3222A8565690611">
    <w:name w:val="C527DB6199804DB3AE3222A8565690611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E10E44BCC3844E6B8301AB6A856F6B2">
    <w:name w:val="0E10E44BCC3844E6B8301AB6A856F6B2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C17ACFD611204C48A5BFB172FB29C4D4">
    <w:name w:val="C17ACFD611204C48A5BFB172FB29C4D4"/>
    <w:rsid w:val="00877F4C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3CF7E8A85E06428CA41B979742289D50">
    <w:name w:val="3CF7E8A85E06428CA41B979742289D50"/>
    <w:rsid w:val="00877F4C"/>
  </w:style>
  <w:style w:type="paragraph" w:customStyle="1" w:styleId="9360B7E8964E4FCCAAEC1AC50A951E15">
    <w:name w:val="9360B7E8964E4FCCAAEC1AC50A951E15"/>
    <w:rsid w:val="00877F4C"/>
  </w:style>
  <w:style w:type="paragraph" w:customStyle="1" w:styleId="D1E78006CB514449863008F79C60E30F">
    <w:name w:val="D1E78006CB514449863008F79C60E30F"/>
    <w:rsid w:val="00877F4C"/>
  </w:style>
  <w:style w:type="paragraph" w:customStyle="1" w:styleId="BCDC0E397B6B4E17ADD699F06D2FA2ED">
    <w:name w:val="BCDC0E397B6B4E17ADD699F06D2FA2ED"/>
    <w:rsid w:val="00877F4C"/>
  </w:style>
  <w:style w:type="paragraph" w:customStyle="1" w:styleId="14435E33140044E68B1E64C8403C8B00">
    <w:name w:val="14435E33140044E68B1E64C8403C8B00"/>
    <w:rsid w:val="00877F4C"/>
  </w:style>
  <w:style w:type="paragraph" w:customStyle="1" w:styleId="08B6D729DE8D465984F9E642E92B1CF0">
    <w:name w:val="08B6D729DE8D465984F9E642E92B1CF0"/>
    <w:rsid w:val="00877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436ED96-AA85-48E0-B33B-B6F214CC64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remboursement.dotx</Template>
  <TotalTime>123</TotalTime>
  <Pages>1</Pages>
  <Words>600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Codap Codap</cp:lastModifiedBy>
  <cp:revision>24</cp:revision>
  <cp:lastPrinted>2024-01-25T16:36:00Z</cp:lastPrinted>
  <dcterms:created xsi:type="dcterms:W3CDTF">2024-01-25T16:18:00Z</dcterms:created>
  <dcterms:modified xsi:type="dcterms:W3CDTF">2024-02-26T12:45:00Z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